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W w:w="49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2983"/>
        <w:gridCol w:w="1218"/>
        <w:gridCol w:w="2958"/>
        <w:gridCol w:w="541"/>
        <w:gridCol w:w="4073"/>
        <w:gridCol w:w="12"/>
      </w:tblGrid>
      <w:tr w:rsidR="000172E5" w:rsidRPr="003B5DB2" w14:paraId="758CC242" w14:textId="77777777" w:rsidTr="00C72557">
        <w:trPr>
          <w:trHeight w:val="425"/>
        </w:trPr>
        <w:tc>
          <w:tcPr>
            <w:tcW w:w="5000" w:type="pct"/>
            <w:gridSpan w:val="7"/>
            <w:shd w:val="clear" w:color="auto" w:fill="9AACD4"/>
            <w:vAlign w:val="bottom"/>
          </w:tcPr>
          <w:p w14:paraId="5F8B140B" w14:textId="7E164444" w:rsidR="000172E5" w:rsidRPr="003B5DB2" w:rsidRDefault="0085503A" w:rsidP="00637200">
            <w:pPr>
              <w:pStyle w:val="Overskrift1"/>
              <w:rPr>
                <w:rFonts w:ascii="Arial Narrow" w:hAnsi="Arial Narrow"/>
                <w:sz w:val="24"/>
                <w:szCs w:val="24"/>
              </w:rPr>
            </w:pPr>
            <w:r w:rsidRPr="003B5DB2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Hest nr. 1</w:t>
            </w:r>
          </w:p>
        </w:tc>
      </w:tr>
      <w:tr w:rsidR="009C792B" w:rsidRPr="003B5DB2" w14:paraId="675C3139" w14:textId="77777777" w:rsidTr="00C72557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703AB" w14:textId="2CE76EF5" w:rsidR="003B5DB2" w:rsidRPr="00C87504" w:rsidRDefault="003B5DB2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navn: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585273448"/>
                <w:placeholder>
                  <w:docPart w:val="0453F8711031440EB2C6483B0BA53CAE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55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9731DA" w14:textId="6A1045EB" w:rsidR="003B5DB2" w:rsidRPr="00C87504" w:rsidRDefault="003B5DB2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Højde: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422947604"/>
                <w:placeholder>
                  <w:docPart w:val="5BBBB80EC67B40D2976F6C40FECB1111"/>
                </w:placeholder>
                <w:showingPlcHdr/>
              </w:sdtPr>
              <w:sdtEndPr/>
              <w:sdtContent>
                <w:r w:rsidR="00024673"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3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49FC2E" w14:textId="3C208F40" w:rsidR="003B5DB2" w:rsidRPr="009C792B" w:rsidRDefault="003B5DB2" w:rsidP="00C87504">
            <w:pPr>
              <w:pStyle w:val="Overskrift1"/>
              <w:ind w:left="28"/>
              <w:rPr>
                <w:rFonts w:ascii="Arial Narrow" w:hAnsi="Arial Narrow"/>
                <w:sz w:val="24"/>
                <w:szCs w:val="24"/>
              </w:rPr>
            </w:pPr>
            <w:r w:rsidRPr="009C792B">
              <w:rPr>
                <w:rFonts w:ascii="Arial Narrow" w:hAnsi="Arial Narrow"/>
                <w:sz w:val="24"/>
                <w:szCs w:val="24"/>
              </w:rPr>
              <w:t xml:space="preserve">Program: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1571460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="009C792B"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>LD1</w:t>
            </w:r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 xml:space="preserve">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-1687665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="009C792B"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>LC1</w:t>
            </w:r>
          </w:p>
        </w:tc>
      </w:tr>
      <w:tr w:rsidR="009C792B" w:rsidRPr="003B5DB2" w14:paraId="56951165" w14:textId="77777777" w:rsidTr="00C72557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E2A92" w14:textId="236B803C" w:rsidR="009C792B" w:rsidRPr="00C87504" w:rsidRDefault="009C792B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energi: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638532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Rolig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617407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Fremadgående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81120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Frisk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02481B" w14:textId="04C19545" w:rsidR="009C792B" w:rsidRPr="00C87504" w:rsidRDefault="009C792B" w:rsidP="00C87504">
            <w:pPr>
              <w:pStyle w:val="Overskrift1"/>
              <w:ind w:left="28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Hvilket holdniveau går hesten i elevskolen?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679557001"/>
                <w:placeholder>
                  <w:docPart w:val="79C69A0D9D2A4676BE5AE68FCBA69897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C87504" w:rsidRPr="003B5DB2" w14:paraId="01A70D98" w14:textId="77777777" w:rsidTr="00C72557">
        <w:trPr>
          <w:gridAfter w:val="1"/>
          <w:wAfter w:w="4" w:type="pct"/>
          <w:trHeight w:val="397"/>
        </w:trPr>
        <w:tc>
          <w:tcPr>
            <w:tcW w:w="11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D26421" w14:textId="77777777" w:rsidR="00C87504" w:rsidRPr="00C87504" w:rsidRDefault="00C87504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pisk: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40328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65306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7AA5B6" w14:textId="274BA4E4" w:rsidR="00C87504" w:rsidRPr="00C87504" w:rsidRDefault="00C87504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pisk?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59825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510417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11D4DD" w14:textId="29E83655" w:rsidR="00C87504" w:rsidRPr="00C87504" w:rsidRDefault="00C87504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586803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84205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4CA01B" w14:textId="0068DE8F" w:rsidR="00C87504" w:rsidRPr="00C87504" w:rsidRDefault="00C87504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66785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559711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</w:tr>
      <w:tr w:rsidR="00C72557" w:rsidRPr="003B5DB2" w14:paraId="0F2562A0" w14:textId="77777777" w:rsidTr="00C72557">
        <w:trPr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698F03" w14:textId="7121CF86" w:rsidR="00C72557" w:rsidRPr="00C87504" w:rsidRDefault="00C72557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>Eventuel kommentar til brug af pisk: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276941159"/>
                <w:placeholder>
                  <w:docPart w:val="D1E12500A099459482D5AE9A55C24366"/>
                </w:placeholder>
                <w:showingPlcHdr/>
              </w:sdtPr>
              <w:sdtEndPr/>
              <w:sdtContent>
                <w:r w:rsidRPr="00C72557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C13546" w14:textId="1358230F" w:rsidR="00C72557" w:rsidRPr="00C87504" w:rsidRDefault="00C72557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Eventuel kommentar til brug af sporer: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269081080"/>
                <w:placeholder>
                  <w:docPart w:val="42F7F4AC0FE54D73BAA0CA09B7EDCD0C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C87504" w:rsidRPr="003B5DB2" w14:paraId="02756041" w14:textId="77777777" w:rsidTr="00C72557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82D5C" w14:textId="42516A31" w:rsidR="003B5DB2" w:rsidRPr="00C87504" w:rsidRDefault="00C542D6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>Hesten bygning</w:t>
            </w:r>
            <w:r w:rsidR="009C792B" w:rsidRPr="00C87504">
              <w:rPr>
                <w:rFonts w:ascii="Arial Narrow" w:hAnsi="Arial Narrow"/>
                <w:sz w:val="22"/>
                <w:szCs w:val="22"/>
              </w:rPr>
              <w:t>:</w:t>
            </w:r>
            <w:r w:rsidRPr="00C87504">
              <w:rPr>
                <w:rFonts w:ascii="Arial Narrow" w:hAnsi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059056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Spinkel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61119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Gennemsnitlig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818313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1A85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Robust</w:t>
            </w:r>
            <w:r w:rsidR="009C792B" w:rsidRPr="00C8750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CC6CC4" w14:textId="3FAC7F01" w:rsidR="003B5DB2" w:rsidRPr="00C87504" w:rsidRDefault="00C542D6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Rytterens højde på billedet: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312639444"/>
                <w:placeholder>
                  <w:docPart w:val="0445B0B50B824CD48A1E38448B6A98AD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C87504" w:rsidRPr="003B5DB2" w14:paraId="7C57C8DA" w14:textId="77777777" w:rsidTr="00C72557">
        <w:trPr>
          <w:trHeight w:val="425"/>
        </w:trPr>
        <w:tc>
          <w:tcPr>
            <w:tcW w:w="250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491B6" w14:textId="77777777" w:rsidR="00C87504" w:rsidRPr="00C87504" w:rsidRDefault="00C87504" w:rsidP="00C8750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Beskrivelse af hesten: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282351895"/>
                <w:placeholder>
                  <w:docPart w:val="C7DC172B3C3546D0B47EA21A09C0CD9B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FA4C8E" w14:textId="5FF84A19" w:rsidR="00C87504" w:rsidRPr="009C792B" w:rsidRDefault="00B21A85" w:rsidP="00C87504">
            <w:pPr>
              <w:pStyle w:val="Overskrift1"/>
              <w:jc w:val="center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sz w:val="24"/>
                  <w:szCs w:val="24"/>
                </w:rPr>
                <w:id w:val="-1618295261"/>
                <w:showingPlcHdr/>
                <w:picture/>
              </w:sdtPr>
              <w:sdtEndPr/>
              <w:sdtContent>
                <w:r w:rsidR="00C87504">
                  <w:rPr>
                    <w:rFonts w:ascii="Arial Narrow" w:hAnsi="Arial Narrow"/>
                    <w:noProof/>
                    <w:sz w:val="24"/>
                    <w:szCs w:val="24"/>
                  </w:rPr>
                  <w:drawing>
                    <wp:inline distT="0" distB="0" distL="0" distR="0" wp14:anchorId="2D7ED90B" wp14:editId="4A4C6DEC">
                      <wp:extent cx="2771775" cy="2771775"/>
                      <wp:effectExtent l="0" t="0" r="9525" b="9525"/>
                      <wp:docPr id="3" name="Billed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74695" cy="2774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291FD8DD" w14:textId="77777777" w:rsidR="00303891" w:rsidRDefault="00303891">
      <w:r>
        <w:rPr>
          <w:b/>
        </w:rPr>
        <w:br w:type="page"/>
      </w:r>
    </w:p>
    <w:tbl>
      <w:tblPr>
        <w:tblStyle w:val="Tabel-Gitter"/>
        <w:tblW w:w="49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2983"/>
        <w:gridCol w:w="1218"/>
        <w:gridCol w:w="2958"/>
        <w:gridCol w:w="541"/>
        <w:gridCol w:w="4073"/>
        <w:gridCol w:w="12"/>
      </w:tblGrid>
      <w:tr w:rsidR="004A6851" w:rsidRPr="003B5DB2" w14:paraId="35AC85FD" w14:textId="77777777" w:rsidTr="003F09C4">
        <w:trPr>
          <w:trHeight w:val="425"/>
        </w:trPr>
        <w:tc>
          <w:tcPr>
            <w:tcW w:w="5000" w:type="pct"/>
            <w:gridSpan w:val="7"/>
            <w:shd w:val="clear" w:color="auto" w:fill="9AACD4"/>
            <w:vAlign w:val="bottom"/>
          </w:tcPr>
          <w:p w14:paraId="5756BD64" w14:textId="290025B4" w:rsidR="004A6851" w:rsidRPr="003B5DB2" w:rsidRDefault="004A6851" w:rsidP="003F09C4">
            <w:pPr>
              <w:pStyle w:val="Overskrift1"/>
              <w:rPr>
                <w:rFonts w:ascii="Arial Narrow" w:hAnsi="Arial Narrow"/>
                <w:sz w:val="24"/>
                <w:szCs w:val="24"/>
              </w:rPr>
            </w:pPr>
            <w:r w:rsidRPr="00303891">
              <w:rPr>
                <w:rFonts w:ascii="Arial Narrow" w:hAnsi="Arial Narrow"/>
                <w:sz w:val="24"/>
                <w:szCs w:val="24"/>
              </w:rPr>
              <w:lastRenderedPageBreak/>
              <w:br w:type="page"/>
            </w:r>
            <w:r w:rsidRPr="003B5DB2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 xml:space="preserve">Hest nr. </w:t>
            </w:r>
            <w:r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2</w:t>
            </w:r>
          </w:p>
        </w:tc>
      </w:tr>
      <w:tr w:rsidR="004A6851" w:rsidRPr="003B5DB2" w14:paraId="375EFC62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9CFA86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navn: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952546870"/>
                <w:placeholder>
                  <w:docPart w:val="8CAABDB3D86F4D6780FF9FBEAECC3215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55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3C8B0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Højde: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122605074"/>
                <w:placeholder>
                  <w:docPart w:val="4539267EF088485C81512911A9ADBC13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3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76D1E5" w14:textId="77777777" w:rsidR="004A6851" w:rsidRPr="009C792B" w:rsidRDefault="004A6851" w:rsidP="003F09C4">
            <w:pPr>
              <w:pStyle w:val="Overskrift1"/>
              <w:ind w:left="28"/>
              <w:rPr>
                <w:rFonts w:ascii="Arial Narrow" w:hAnsi="Arial Narrow"/>
                <w:sz w:val="24"/>
                <w:szCs w:val="24"/>
              </w:rPr>
            </w:pPr>
            <w:r w:rsidRPr="009C792B">
              <w:rPr>
                <w:rFonts w:ascii="Arial Narrow" w:hAnsi="Arial Narrow"/>
                <w:sz w:val="24"/>
                <w:szCs w:val="24"/>
              </w:rPr>
              <w:t xml:space="preserve">Program: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1616165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 xml:space="preserve">LD1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-22669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>LC1</w:t>
            </w:r>
          </w:p>
        </w:tc>
      </w:tr>
      <w:tr w:rsidR="004A6851" w:rsidRPr="003B5DB2" w14:paraId="236758F0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50C4C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energi: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484694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Rolig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448002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Fremadgående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88926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Frisk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B5B181" w14:textId="77777777" w:rsidR="004A6851" w:rsidRPr="00C87504" w:rsidRDefault="004A6851" w:rsidP="003F09C4">
            <w:pPr>
              <w:pStyle w:val="Overskrift1"/>
              <w:ind w:left="28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Hvilket holdniveau går hesten i elevskolen?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372280887"/>
                <w:placeholder>
                  <w:docPart w:val="104FEB758B69402B9263E1162ABD6459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3200660F" w14:textId="77777777" w:rsidTr="003F09C4">
        <w:trPr>
          <w:gridAfter w:val="1"/>
          <w:wAfter w:w="4" w:type="pct"/>
          <w:trHeight w:val="397"/>
        </w:trPr>
        <w:tc>
          <w:tcPr>
            <w:tcW w:w="11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BB612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pisk: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702986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737669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4A3EE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pisk?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931846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76258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E1E808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57944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419451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8F5D70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80964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83303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</w:tr>
      <w:tr w:rsidR="004A6851" w:rsidRPr="003B5DB2" w14:paraId="27B2EE70" w14:textId="77777777" w:rsidTr="003F09C4">
        <w:trPr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581528" w14:textId="5BA4DC83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>Eventuel kommentar til brug af pisk: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2058774577"/>
                <w:placeholder>
                  <w:docPart w:val="4539267EF088485C81512911A9ADBC13"/>
                </w:placeholder>
                <w:showingPlcHdr/>
              </w:sdtPr>
              <w:sdtEndPr/>
              <w:sdtContent>
                <w:r w:rsidR="00805076"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3072DA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Eventuel kommentar til brug af sporer: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921680449"/>
                <w:placeholder>
                  <w:docPart w:val="397F71F62E2E4D4498F3BB6FE1491B91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3D736D27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1FEFB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 bygning: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05331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Spinkel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565416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Gennemsnitlig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34377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Robust</w:t>
            </w:r>
            <w:r w:rsidRPr="00C8750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4F90D1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Rytterens højde på billedet: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1248689960"/>
                <w:placeholder>
                  <w:docPart w:val="5240B5E289954B6C991A64FDC5EE25BA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718AAEE3" w14:textId="77777777" w:rsidTr="003F09C4">
        <w:trPr>
          <w:trHeight w:val="425"/>
        </w:trPr>
        <w:tc>
          <w:tcPr>
            <w:tcW w:w="250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F5919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Beskrivelse af hesten: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870749880"/>
                <w:placeholder>
                  <w:docPart w:val="C02A125970154808A4EC1AC61C2C564A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79C517" w14:textId="77777777" w:rsidR="004A6851" w:rsidRPr="009C792B" w:rsidRDefault="00B21A85" w:rsidP="003F09C4">
            <w:pPr>
              <w:pStyle w:val="Overskrift1"/>
              <w:jc w:val="center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sz w:val="24"/>
                  <w:szCs w:val="24"/>
                </w:rPr>
                <w:id w:val="-603957839"/>
                <w:showingPlcHdr/>
                <w:picture/>
              </w:sdtPr>
              <w:sdtEndPr/>
              <w:sdtContent>
                <w:r w:rsidR="004A6851">
                  <w:rPr>
                    <w:rFonts w:ascii="Arial Narrow" w:hAnsi="Arial Narrow"/>
                    <w:noProof/>
                    <w:sz w:val="24"/>
                    <w:szCs w:val="24"/>
                  </w:rPr>
                  <w:drawing>
                    <wp:inline distT="0" distB="0" distL="0" distR="0" wp14:anchorId="706428C2" wp14:editId="40C873FD">
                      <wp:extent cx="2771775" cy="2771775"/>
                      <wp:effectExtent l="0" t="0" r="9525" b="9525"/>
                      <wp:docPr id="2081729711" name="Billede 2" descr="Et billede, der indeholder hvid, design&#10;&#10;Automatisk genereret beskrivel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81729711" name="Billede 2" descr="Et billede, der indeholder hvid, design&#10;&#10;Automatisk genereret beskrivel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74695" cy="2774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24F2B47F" w14:textId="0B8F08BF" w:rsidR="004A6851" w:rsidRDefault="004A6851" w:rsidP="00637200">
      <w:pPr>
        <w:rPr>
          <w:rFonts w:ascii="Arial Narrow" w:hAnsi="Arial Narrow"/>
          <w:sz w:val="24"/>
          <w:szCs w:val="24"/>
        </w:rPr>
      </w:pPr>
    </w:p>
    <w:p w14:paraId="094F42F5" w14:textId="77777777" w:rsidR="004A6851" w:rsidRDefault="004A6851">
      <w:pPr>
        <w:spacing w:befor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tbl>
      <w:tblPr>
        <w:tblStyle w:val="Tabel-Gitter"/>
        <w:tblW w:w="49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2983"/>
        <w:gridCol w:w="1218"/>
        <w:gridCol w:w="2958"/>
        <w:gridCol w:w="541"/>
        <w:gridCol w:w="4073"/>
        <w:gridCol w:w="12"/>
      </w:tblGrid>
      <w:tr w:rsidR="004A6851" w:rsidRPr="003B5DB2" w14:paraId="377DD631" w14:textId="77777777" w:rsidTr="003F09C4">
        <w:trPr>
          <w:trHeight w:val="425"/>
        </w:trPr>
        <w:tc>
          <w:tcPr>
            <w:tcW w:w="5000" w:type="pct"/>
            <w:gridSpan w:val="7"/>
            <w:shd w:val="clear" w:color="auto" w:fill="9AACD4"/>
            <w:vAlign w:val="bottom"/>
          </w:tcPr>
          <w:p w14:paraId="42224354" w14:textId="4C160253" w:rsidR="004A6851" w:rsidRPr="003B5DB2" w:rsidRDefault="004A6851" w:rsidP="003F09C4">
            <w:pPr>
              <w:pStyle w:val="Overskrift1"/>
              <w:rPr>
                <w:rFonts w:ascii="Arial Narrow" w:hAnsi="Arial Narrow"/>
                <w:sz w:val="24"/>
                <w:szCs w:val="24"/>
              </w:rPr>
            </w:pPr>
            <w:r w:rsidRPr="003B5DB2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lastRenderedPageBreak/>
              <w:t xml:space="preserve">Hest nr. </w:t>
            </w:r>
            <w:r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3</w:t>
            </w:r>
          </w:p>
        </w:tc>
      </w:tr>
      <w:tr w:rsidR="004A6851" w:rsidRPr="003B5DB2" w14:paraId="4A831FEC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EE61F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navn: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903061987"/>
                <w:placeholder>
                  <w:docPart w:val="FBDBB7A733034E8785F4D4A6D2A1C7EE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55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28AD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Højde: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782652781"/>
                <w:placeholder>
                  <w:docPart w:val="2793870433924EABA9DECF22D00EB5F5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3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684099" w14:textId="77777777" w:rsidR="004A6851" w:rsidRPr="009C792B" w:rsidRDefault="004A6851" w:rsidP="003F09C4">
            <w:pPr>
              <w:pStyle w:val="Overskrift1"/>
              <w:ind w:left="28"/>
              <w:rPr>
                <w:rFonts w:ascii="Arial Narrow" w:hAnsi="Arial Narrow"/>
                <w:sz w:val="24"/>
                <w:szCs w:val="24"/>
              </w:rPr>
            </w:pPr>
            <w:r w:rsidRPr="009C792B">
              <w:rPr>
                <w:rFonts w:ascii="Arial Narrow" w:hAnsi="Arial Narrow"/>
                <w:sz w:val="24"/>
                <w:szCs w:val="24"/>
              </w:rPr>
              <w:t xml:space="preserve">Program: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602545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 xml:space="preserve">LD1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1193185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>LC1</w:t>
            </w:r>
          </w:p>
        </w:tc>
      </w:tr>
      <w:tr w:rsidR="004A6851" w:rsidRPr="003B5DB2" w14:paraId="0D073304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C819E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energi: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24525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Rolig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48651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Fremadgående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8604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Frisk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B55EEC" w14:textId="77777777" w:rsidR="004A6851" w:rsidRPr="00C87504" w:rsidRDefault="004A6851" w:rsidP="003F09C4">
            <w:pPr>
              <w:pStyle w:val="Overskrift1"/>
              <w:ind w:left="28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Hvilket holdniveau går hesten i elevskolen?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661080095"/>
                <w:placeholder>
                  <w:docPart w:val="7DCC644888BF45A3922437C9B8FE3F8A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1FEB173D" w14:textId="77777777" w:rsidTr="003F09C4">
        <w:trPr>
          <w:gridAfter w:val="1"/>
          <w:wAfter w:w="4" w:type="pct"/>
          <w:trHeight w:val="397"/>
        </w:trPr>
        <w:tc>
          <w:tcPr>
            <w:tcW w:w="11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3CEB87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pisk: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86980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335697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49A66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pisk?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613894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2139091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43F44E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747804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735304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FFFF1F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28106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290970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</w:tr>
      <w:tr w:rsidR="004A6851" w:rsidRPr="003B5DB2" w14:paraId="1D9DC8B6" w14:textId="77777777" w:rsidTr="003F09C4">
        <w:trPr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E743DF" w14:textId="03BB67DB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>Eventuel kommentar til brug af pisk: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2026155668"/>
                <w:placeholder>
                  <w:docPart w:val="2793870433924EABA9DECF22D00EB5F5"/>
                </w:placeholder>
                <w:showingPlcHdr/>
              </w:sdtPr>
              <w:sdtEndPr/>
              <w:sdtContent>
                <w:r w:rsidR="00805076"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238B23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Eventuel kommentar til brug af sporer: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20692796"/>
                <w:placeholder>
                  <w:docPart w:val="25563C8638B04B6BAF47AE36E983BB8F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7C861047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299F7F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 bygning: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107315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Spinkel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195003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Gennemsnitlig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82821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Robust</w:t>
            </w:r>
            <w:r w:rsidRPr="00C8750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D89983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Rytterens højde på billedet: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1532753947"/>
                <w:placeholder>
                  <w:docPart w:val="2D67E7338ED64F10AFD127EEABB64E63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2DB2DD58" w14:textId="77777777" w:rsidTr="003F09C4">
        <w:trPr>
          <w:trHeight w:val="425"/>
        </w:trPr>
        <w:tc>
          <w:tcPr>
            <w:tcW w:w="250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2B5DE4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Beskrivelse af hesten: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973359575"/>
                <w:placeholder>
                  <w:docPart w:val="25D2634ED71741BFAEF45321B54F088F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BDD576" w14:textId="77777777" w:rsidR="004A6851" w:rsidRPr="009C792B" w:rsidRDefault="00B21A85" w:rsidP="003F09C4">
            <w:pPr>
              <w:pStyle w:val="Overskrift1"/>
              <w:jc w:val="center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sz w:val="24"/>
                  <w:szCs w:val="24"/>
                </w:rPr>
                <w:id w:val="1408801134"/>
                <w:showingPlcHdr/>
                <w:picture/>
              </w:sdtPr>
              <w:sdtEndPr/>
              <w:sdtContent>
                <w:r w:rsidR="004A6851">
                  <w:rPr>
                    <w:rFonts w:ascii="Arial Narrow" w:hAnsi="Arial Narrow"/>
                    <w:noProof/>
                    <w:sz w:val="24"/>
                    <w:szCs w:val="24"/>
                  </w:rPr>
                  <w:drawing>
                    <wp:inline distT="0" distB="0" distL="0" distR="0" wp14:anchorId="41E24BC4" wp14:editId="021AB4E9">
                      <wp:extent cx="2771775" cy="2771775"/>
                      <wp:effectExtent l="0" t="0" r="9525" b="9525"/>
                      <wp:docPr id="1129953261" name="Billede 2" descr="Et billede, der indeholder hvid, design&#10;&#10;Automatisk genereret beskrivel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9953261" name="Billede 2" descr="Et billede, der indeholder hvid, design&#10;&#10;Automatisk genereret beskrivel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74695" cy="2774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7BA888A4" w14:textId="4C833DFD" w:rsidR="004A6851" w:rsidRDefault="004A6851" w:rsidP="00637200">
      <w:pPr>
        <w:rPr>
          <w:rFonts w:ascii="Arial Narrow" w:hAnsi="Arial Narrow"/>
          <w:sz w:val="24"/>
          <w:szCs w:val="24"/>
        </w:rPr>
      </w:pPr>
    </w:p>
    <w:p w14:paraId="61EDDF09" w14:textId="77777777" w:rsidR="004A6851" w:rsidRDefault="004A6851">
      <w:pPr>
        <w:spacing w:befor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tbl>
      <w:tblPr>
        <w:tblStyle w:val="Tabel-Gitter"/>
        <w:tblW w:w="49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2983"/>
        <w:gridCol w:w="1218"/>
        <w:gridCol w:w="2958"/>
        <w:gridCol w:w="541"/>
        <w:gridCol w:w="4073"/>
        <w:gridCol w:w="12"/>
      </w:tblGrid>
      <w:tr w:rsidR="004A6851" w:rsidRPr="003B5DB2" w14:paraId="6474E66E" w14:textId="77777777" w:rsidTr="003F09C4">
        <w:trPr>
          <w:trHeight w:val="425"/>
        </w:trPr>
        <w:tc>
          <w:tcPr>
            <w:tcW w:w="5000" w:type="pct"/>
            <w:gridSpan w:val="7"/>
            <w:shd w:val="clear" w:color="auto" w:fill="9AACD4"/>
            <w:vAlign w:val="bottom"/>
          </w:tcPr>
          <w:p w14:paraId="73036635" w14:textId="315E3D66" w:rsidR="004A6851" w:rsidRPr="003B5DB2" w:rsidRDefault="004A6851" w:rsidP="003F09C4">
            <w:pPr>
              <w:pStyle w:val="Overskrift1"/>
              <w:rPr>
                <w:rFonts w:ascii="Arial Narrow" w:hAnsi="Arial Narrow"/>
                <w:sz w:val="24"/>
                <w:szCs w:val="24"/>
              </w:rPr>
            </w:pPr>
            <w:r w:rsidRPr="003B5DB2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lastRenderedPageBreak/>
              <w:t xml:space="preserve">Hest nr. </w:t>
            </w:r>
            <w:r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4</w:t>
            </w:r>
          </w:p>
        </w:tc>
      </w:tr>
      <w:tr w:rsidR="004A6851" w:rsidRPr="003B5DB2" w14:paraId="3534432D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8E871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navn: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81534802"/>
                <w:placeholder>
                  <w:docPart w:val="1D5A38472D504C47B04EA945EA8539CF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55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A3921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Højde: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822734401"/>
                <w:placeholder>
                  <w:docPart w:val="F29D8D3139AE4AC2A9E0F81159BBE9A2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3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2E670D" w14:textId="77777777" w:rsidR="004A6851" w:rsidRPr="009C792B" w:rsidRDefault="004A6851" w:rsidP="003F09C4">
            <w:pPr>
              <w:pStyle w:val="Overskrift1"/>
              <w:ind w:left="28"/>
              <w:rPr>
                <w:rFonts w:ascii="Arial Narrow" w:hAnsi="Arial Narrow"/>
                <w:sz w:val="24"/>
                <w:szCs w:val="24"/>
              </w:rPr>
            </w:pPr>
            <w:r w:rsidRPr="009C792B">
              <w:rPr>
                <w:rFonts w:ascii="Arial Narrow" w:hAnsi="Arial Narrow"/>
                <w:sz w:val="24"/>
                <w:szCs w:val="24"/>
              </w:rPr>
              <w:t xml:space="preserve">Program: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21633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 xml:space="preserve">LD1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-1380384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>LC1</w:t>
            </w:r>
          </w:p>
        </w:tc>
      </w:tr>
      <w:tr w:rsidR="004A6851" w:rsidRPr="003B5DB2" w14:paraId="367F60D8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1ECF1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energi: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18944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Rolig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32678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Fremadgående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33746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Frisk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EB99FE" w14:textId="77777777" w:rsidR="004A6851" w:rsidRPr="00C87504" w:rsidRDefault="004A6851" w:rsidP="003F09C4">
            <w:pPr>
              <w:pStyle w:val="Overskrift1"/>
              <w:ind w:left="28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Hvilket holdniveau går hesten i elevskolen?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805782009"/>
                <w:placeholder>
                  <w:docPart w:val="B0CBB9B36E1D42A6984AB0CAAC9F9473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741258B9" w14:textId="77777777" w:rsidTr="003F09C4">
        <w:trPr>
          <w:gridAfter w:val="1"/>
          <w:wAfter w:w="4" w:type="pct"/>
          <w:trHeight w:val="397"/>
        </w:trPr>
        <w:tc>
          <w:tcPr>
            <w:tcW w:w="11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30174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pisk: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213122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264617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BA7D1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pisk?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214201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01530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71CD3F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937598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409654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DBDF4D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537073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78069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</w:tr>
      <w:tr w:rsidR="004A6851" w:rsidRPr="003B5DB2" w14:paraId="0C46975D" w14:textId="77777777" w:rsidTr="003F09C4">
        <w:trPr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2A38B" w14:textId="69E14885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>Eventuel kommentar til brug af pisk: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202315470"/>
                <w:placeholder>
                  <w:docPart w:val="F29D8D3139AE4AC2A9E0F81159BBE9A2"/>
                </w:placeholder>
                <w:showingPlcHdr/>
              </w:sdtPr>
              <w:sdtEndPr/>
              <w:sdtContent>
                <w:r w:rsidR="00805076"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A912E4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Eventuel kommentar til brug af sporer: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355777219"/>
                <w:placeholder>
                  <w:docPart w:val="B7F2299DF59D43ECA4EB4FD10F83CE82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4C88F476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978CB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 bygning: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55204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Spinkel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027221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Gennemsnitlig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21100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Robust</w:t>
            </w:r>
            <w:r w:rsidRPr="00C8750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0BCB74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Rytterens højde på billedet: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1811290190"/>
                <w:placeholder>
                  <w:docPart w:val="24F0A5E500714AAC9BD2207C2775CC33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5ADFF8DC" w14:textId="77777777" w:rsidTr="003F09C4">
        <w:trPr>
          <w:trHeight w:val="425"/>
        </w:trPr>
        <w:tc>
          <w:tcPr>
            <w:tcW w:w="250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172C1B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Beskrivelse af hesten: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540736294"/>
                <w:placeholder>
                  <w:docPart w:val="F70F93EA6DE942E78DE0F308868E6531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03EE76" w14:textId="77777777" w:rsidR="004A6851" w:rsidRPr="009C792B" w:rsidRDefault="00B21A85" w:rsidP="003F09C4">
            <w:pPr>
              <w:pStyle w:val="Overskrift1"/>
              <w:jc w:val="center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sz w:val="24"/>
                  <w:szCs w:val="24"/>
                </w:rPr>
                <w:id w:val="95680668"/>
                <w:showingPlcHdr/>
                <w:picture/>
              </w:sdtPr>
              <w:sdtEndPr/>
              <w:sdtContent>
                <w:r w:rsidR="004A6851">
                  <w:rPr>
                    <w:rFonts w:ascii="Arial Narrow" w:hAnsi="Arial Narrow"/>
                    <w:noProof/>
                    <w:sz w:val="24"/>
                    <w:szCs w:val="24"/>
                  </w:rPr>
                  <w:drawing>
                    <wp:inline distT="0" distB="0" distL="0" distR="0" wp14:anchorId="5D5B0183" wp14:editId="3048CED4">
                      <wp:extent cx="2771775" cy="2771775"/>
                      <wp:effectExtent l="0" t="0" r="9525" b="9525"/>
                      <wp:docPr id="1488436798" name="Billede 2" descr="Et billede, der indeholder hvid, design&#10;&#10;Automatisk genereret beskrivel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88436798" name="Billede 2" descr="Et billede, der indeholder hvid, design&#10;&#10;Automatisk genereret beskrivel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74695" cy="2774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400C3B39" w14:textId="6CAFDA28" w:rsidR="004A6851" w:rsidRDefault="004A6851" w:rsidP="00637200">
      <w:pPr>
        <w:rPr>
          <w:rFonts w:ascii="Arial Narrow" w:hAnsi="Arial Narrow"/>
          <w:sz w:val="24"/>
          <w:szCs w:val="24"/>
        </w:rPr>
      </w:pPr>
    </w:p>
    <w:p w14:paraId="3151317C" w14:textId="77777777" w:rsidR="004A6851" w:rsidRDefault="004A6851">
      <w:pPr>
        <w:spacing w:befor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tbl>
      <w:tblPr>
        <w:tblStyle w:val="Tabel-Gitter"/>
        <w:tblW w:w="49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2983"/>
        <w:gridCol w:w="1218"/>
        <w:gridCol w:w="2958"/>
        <w:gridCol w:w="541"/>
        <w:gridCol w:w="4073"/>
        <w:gridCol w:w="12"/>
      </w:tblGrid>
      <w:tr w:rsidR="004A6851" w:rsidRPr="003B5DB2" w14:paraId="502CAA7B" w14:textId="77777777" w:rsidTr="003F09C4">
        <w:trPr>
          <w:trHeight w:val="425"/>
        </w:trPr>
        <w:tc>
          <w:tcPr>
            <w:tcW w:w="5000" w:type="pct"/>
            <w:gridSpan w:val="7"/>
            <w:shd w:val="clear" w:color="auto" w:fill="9AACD4"/>
            <w:vAlign w:val="bottom"/>
          </w:tcPr>
          <w:p w14:paraId="65E9AA07" w14:textId="0A0B75E1" w:rsidR="004A6851" w:rsidRPr="003B5DB2" w:rsidRDefault="004A6851" w:rsidP="003F09C4">
            <w:pPr>
              <w:pStyle w:val="Overskrift1"/>
              <w:rPr>
                <w:rFonts w:ascii="Arial Narrow" w:hAnsi="Arial Narrow"/>
                <w:sz w:val="24"/>
                <w:szCs w:val="24"/>
              </w:rPr>
            </w:pPr>
            <w:r w:rsidRPr="003B5DB2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lastRenderedPageBreak/>
              <w:t xml:space="preserve">Hest nr. </w:t>
            </w:r>
            <w:r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5 (RESERVE)</w:t>
            </w:r>
          </w:p>
        </w:tc>
      </w:tr>
      <w:tr w:rsidR="004A6851" w:rsidRPr="003B5DB2" w14:paraId="3360C30A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505A7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navn: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633908522"/>
                <w:placeholder>
                  <w:docPart w:val="E323A08D95904A5EB15281AFC4FCA001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55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6B0C2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Højde: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978215782"/>
                <w:placeholder>
                  <w:docPart w:val="39FDEFD942F9481FB604ED03D8790DE0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3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B7DB32" w14:textId="77777777" w:rsidR="004A6851" w:rsidRPr="009C792B" w:rsidRDefault="004A6851" w:rsidP="003F09C4">
            <w:pPr>
              <w:pStyle w:val="Overskrift1"/>
              <w:ind w:left="28"/>
              <w:rPr>
                <w:rFonts w:ascii="Arial Narrow" w:hAnsi="Arial Narrow"/>
                <w:sz w:val="24"/>
                <w:szCs w:val="24"/>
              </w:rPr>
            </w:pPr>
            <w:r w:rsidRPr="009C792B">
              <w:rPr>
                <w:rFonts w:ascii="Arial Narrow" w:hAnsi="Arial Narrow"/>
                <w:sz w:val="24"/>
                <w:szCs w:val="24"/>
              </w:rPr>
              <w:t xml:space="preserve">Program: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-121750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 xml:space="preserve">LD1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-1364668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>LC1</w:t>
            </w:r>
          </w:p>
        </w:tc>
      </w:tr>
      <w:tr w:rsidR="004A6851" w:rsidRPr="003B5DB2" w14:paraId="4E47254B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7211D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energi: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27772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Rolig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287089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Fremadgående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962115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Frisk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2E1E24" w14:textId="77777777" w:rsidR="004A6851" w:rsidRPr="00C87504" w:rsidRDefault="004A6851" w:rsidP="003F09C4">
            <w:pPr>
              <w:pStyle w:val="Overskrift1"/>
              <w:ind w:left="28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Hvilket holdniveau går hesten i elevskolen?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2007053461"/>
                <w:placeholder>
                  <w:docPart w:val="E3C20684C4DC4299A44BDB61718167EE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410F0518" w14:textId="77777777" w:rsidTr="003F09C4">
        <w:trPr>
          <w:gridAfter w:val="1"/>
          <w:wAfter w:w="4" w:type="pct"/>
          <w:trHeight w:val="397"/>
        </w:trPr>
        <w:tc>
          <w:tcPr>
            <w:tcW w:w="11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6E7C66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pisk: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686870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33438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719D7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pisk?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39271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371696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971D33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87931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209612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483465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86724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512528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</w:tr>
      <w:tr w:rsidR="004A6851" w:rsidRPr="003B5DB2" w14:paraId="7472C147" w14:textId="77777777" w:rsidTr="003F09C4">
        <w:trPr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353F7" w14:textId="74DB35F8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>Eventuel kommentar til brug af pisk: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530079309"/>
                <w:placeholder>
                  <w:docPart w:val="39FDEFD942F9481FB604ED03D8790DE0"/>
                </w:placeholder>
                <w:showingPlcHdr/>
              </w:sdtPr>
              <w:sdtEndPr/>
              <w:sdtContent>
                <w:r w:rsidR="00805076"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F91A4C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Eventuel kommentar til brug af sporer: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53465489"/>
                <w:placeholder>
                  <w:docPart w:val="C6A7E913959D4D60ABE245369C9B48BD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4638112E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DC1AB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 bygning: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234310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Spinkel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70263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Gennemsnitlig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38778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Robust</w:t>
            </w:r>
            <w:r w:rsidRPr="00C8750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ABA726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Rytterens højde på billedet: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265735235"/>
                <w:placeholder>
                  <w:docPart w:val="73BDBFA908DB4123B8610AF8A84525FF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74E98F83" w14:textId="77777777" w:rsidTr="003F09C4">
        <w:trPr>
          <w:trHeight w:val="425"/>
        </w:trPr>
        <w:tc>
          <w:tcPr>
            <w:tcW w:w="250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7EA46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Beskrivelse af hesten: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2134398448"/>
                <w:placeholder>
                  <w:docPart w:val="3A4B15851BA34492BE46C643133D6CDD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E37419" w14:textId="77777777" w:rsidR="004A6851" w:rsidRPr="009C792B" w:rsidRDefault="00B21A85" w:rsidP="003F09C4">
            <w:pPr>
              <w:pStyle w:val="Overskrift1"/>
              <w:jc w:val="center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sz w:val="24"/>
                  <w:szCs w:val="24"/>
                </w:rPr>
                <w:id w:val="-1913306788"/>
                <w:showingPlcHdr/>
                <w:picture/>
              </w:sdtPr>
              <w:sdtEndPr/>
              <w:sdtContent>
                <w:r w:rsidR="004A6851">
                  <w:rPr>
                    <w:rFonts w:ascii="Arial Narrow" w:hAnsi="Arial Narrow"/>
                    <w:noProof/>
                    <w:sz w:val="24"/>
                    <w:szCs w:val="24"/>
                  </w:rPr>
                  <w:drawing>
                    <wp:inline distT="0" distB="0" distL="0" distR="0" wp14:anchorId="3F3389C7" wp14:editId="7168A4CD">
                      <wp:extent cx="2771775" cy="2771775"/>
                      <wp:effectExtent l="0" t="0" r="9525" b="9525"/>
                      <wp:docPr id="1265784692" name="Billede 2" descr="Et billede, der indeholder hvid, design&#10;&#10;Automatisk genereret beskrivel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65784692" name="Billede 2" descr="Et billede, der indeholder hvid, design&#10;&#10;Automatisk genereret beskrivel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74695" cy="2774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0ED71791" w14:textId="1263F305" w:rsidR="004A6851" w:rsidRDefault="004A6851" w:rsidP="00637200">
      <w:pPr>
        <w:rPr>
          <w:rFonts w:ascii="Arial Narrow" w:hAnsi="Arial Narrow"/>
          <w:sz w:val="24"/>
          <w:szCs w:val="24"/>
        </w:rPr>
      </w:pPr>
    </w:p>
    <w:p w14:paraId="1F6EBA85" w14:textId="77777777" w:rsidR="004A6851" w:rsidRDefault="004A6851">
      <w:pPr>
        <w:spacing w:befor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tbl>
      <w:tblPr>
        <w:tblStyle w:val="Tabel-Gitter"/>
        <w:tblW w:w="49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2983"/>
        <w:gridCol w:w="1218"/>
        <w:gridCol w:w="2958"/>
        <w:gridCol w:w="541"/>
        <w:gridCol w:w="4073"/>
        <w:gridCol w:w="12"/>
      </w:tblGrid>
      <w:tr w:rsidR="004A6851" w:rsidRPr="003B5DB2" w14:paraId="7B5BE65F" w14:textId="77777777" w:rsidTr="003F09C4">
        <w:trPr>
          <w:trHeight w:val="425"/>
        </w:trPr>
        <w:tc>
          <w:tcPr>
            <w:tcW w:w="5000" w:type="pct"/>
            <w:gridSpan w:val="7"/>
            <w:shd w:val="clear" w:color="auto" w:fill="9AACD4"/>
            <w:vAlign w:val="bottom"/>
          </w:tcPr>
          <w:p w14:paraId="262BDA21" w14:textId="325EB278" w:rsidR="004A6851" w:rsidRPr="003B5DB2" w:rsidRDefault="004A6851" w:rsidP="003F09C4">
            <w:pPr>
              <w:pStyle w:val="Overskrift1"/>
              <w:rPr>
                <w:rFonts w:ascii="Arial Narrow" w:hAnsi="Arial Narrow"/>
                <w:sz w:val="24"/>
                <w:szCs w:val="24"/>
              </w:rPr>
            </w:pPr>
            <w:r w:rsidRPr="003B5DB2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lastRenderedPageBreak/>
              <w:t xml:space="preserve">Hest nr. </w:t>
            </w:r>
            <w:r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6 (RESERVE)</w:t>
            </w:r>
          </w:p>
        </w:tc>
      </w:tr>
      <w:tr w:rsidR="004A6851" w:rsidRPr="003B5DB2" w14:paraId="31ADEC2C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1C82B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navn: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336918113"/>
                <w:placeholder>
                  <w:docPart w:val="33529178F6964644B2E390E756B1453C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55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88E4A0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Højde: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1537161065"/>
                <w:placeholder>
                  <w:docPart w:val="0A61096E49FE4BDD8E78607785E47565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13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B7A125" w14:textId="77777777" w:rsidR="004A6851" w:rsidRPr="009C792B" w:rsidRDefault="004A6851" w:rsidP="003F09C4">
            <w:pPr>
              <w:pStyle w:val="Overskrift1"/>
              <w:ind w:left="28"/>
              <w:rPr>
                <w:rFonts w:ascii="Arial Narrow" w:hAnsi="Arial Narrow"/>
                <w:sz w:val="24"/>
                <w:szCs w:val="24"/>
              </w:rPr>
            </w:pPr>
            <w:r w:rsidRPr="009C792B">
              <w:rPr>
                <w:rFonts w:ascii="Arial Narrow" w:hAnsi="Arial Narrow"/>
                <w:sz w:val="24"/>
                <w:szCs w:val="24"/>
              </w:rPr>
              <w:t xml:space="preserve">Program: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-15330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 xml:space="preserve">LD1   </w:t>
            </w:r>
            <w:sdt>
              <w:sdtPr>
                <w:rPr>
                  <w:rFonts w:ascii="Arial Narrow" w:hAnsi="Arial Narrow"/>
                  <w:b w:val="0"/>
                  <w:bCs/>
                  <w:sz w:val="24"/>
                  <w:szCs w:val="24"/>
                </w:rPr>
                <w:id w:val="-42117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792B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Pr="009C792B">
              <w:rPr>
                <w:rFonts w:ascii="Arial Narrow" w:hAnsi="Arial Narrow"/>
                <w:b w:val="0"/>
                <w:bCs/>
                <w:sz w:val="24"/>
                <w:szCs w:val="24"/>
              </w:rPr>
              <w:t>LC1</w:t>
            </w:r>
          </w:p>
        </w:tc>
      </w:tr>
      <w:tr w:rsidR="004A6851" w:rsidRPr="003B5DB2" w14:paraId="3C0C41D9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A24C1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Hestens energi: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488621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Rolig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654673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Fremadgående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82881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Frisk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70F8F9" w14:textId="77777777" w:rsidR="004A6851" w:rsidRPr="00C87504" w:rsidRDefault="004A6851" w:rsidP="003F09C4">
            <w:pPr>
              <w:pStyle w:val="Overskrift1"/>
              <w:ind w:left="28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Hvilket holdniveau går hesten i elevskolen?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1267927510"/>
                <w:placeholder>
                  <w:docPart w:val="D5199A05910C47068CE2E05CDA9668A6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1EA793ED" w14:textId="77777777" w:rsidTr="003F09C4">
        <w:trPr>
          <w:gridAfter w:val="1"/>
          <w:wAfter w:w="4" w:type="pct"/>
          <w:trHeight w:val="397"/>
        </w:trPr>
        <w:tc>
          <w:tcPr>
            <w:tcW w:w="11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6F00F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pisk: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598835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933471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9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743B33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pisk?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08926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71947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1005DE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Rides normalt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2737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208729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  <w:tc>
          <w:tcPr>
            <w:tcW w:w="1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BDF687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Må rides med sporer?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2015887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Ja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-1231229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Nej</w:t>
            </w:r>
          </w:p>
        </w:tc>
      </w:tr>
      <w:tr w:rsidR="004A6851" w:rsidRPr="003B5DB2" w14:paraId="37EF336F" w14:textId="77777777" w:rsidTr="003F09C4">
        <w:trPr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2C0BE" w14:textId="0B3763B1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>Eventuel kommentar til brug af pisk: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39173302"/>
                <w:placeholder>
                  <w:docPart w:val="0A61096E49FE4BDD8E78607785E47565"/>
                </w:placeholder>
                <w:showingPlcHdr/>
              </w:sdtPr>
              <w:sdtEndPr/>
              <w:sdtContent>
                <w:r w:rsidR="00805076"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09041B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Eventuel kommentar til brug af sporer: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63300720"/>
                <w:placeholder>
                  <w:docPart w:val="A1005DE42B2A45558ECFE490EDDF6CEE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05ADE483" w14:textId="77777777" w:rsidTr="003F09C4">
        <w:trPr>
          <w:gridAfter w:val="1"/>
          <w:wAfter w:w="4" w:type="pct"/>
          <w:trHeight w:val="397"/>
        </w:trPr>
        <w:tc>
          <w:tcPr>
            <w:tcW w:w="210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9508EE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Hesten bygning: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8572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Spinkel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1191026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 xml:space="preserve">Gennemsnitlig  </w:t>
            </w:r>
            <w:sdt>
              <w:sdtPr>
                <w:rPr>
                  <w:rFonts w:ascii="Arial Narrow" w:hAnsi="Arial Narrow"/>
                  <w:b w:val="0"/>
                  <w:bCs/>
                  <w:sz w:val="22"/>
                  <w:szCs w:val="22"/>
                </w:rPr>
                <w:id w:val="207531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7504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Pr="00C87504">
              <w:rPr>
                <w:rFonts w:ascii="Arial Narrow" w:hAnsi="Arial Narrow"/>
                <w:b w:val="0"/>
                <w:bCs/>
                <w:sz w:val="22"/>
                <w:szCs w:val="22"/>
              </w:rPr>
              <w:t>Robust</w:t>
            </w:r>
            <w:r w:rsidRPr="00C8750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8489F8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Rytterens højde på billedet: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-619682852"/>
                <w:placeholder>
                  <w:docPart w:val="D693677061074B9C951D6BC116A1D4D2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</w:tr>
      <w:tr w:rsidR="004A6851" w:rsidRPr="003B5DB2" w14:paraId="463D2AF6" w14:textId="77777777" w:rsidTr="003F09C4">
        <w:trPr>
          <w:trHeight w:val="425"/>
        </w:trPr>
        <w:tc>
          <w:tcPr>
            <w:tcW w:w="250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41AE7" w14:textId="77777777" w:rsidR="004A6851" w:rsidRPr="00C87504" w:rsidRDefault="004A6851" w:rsidP="003F09C4">
            <w:pPr>
              <w:pStyle w:val="Overskrift1"/>
              <w:rPr>
                <w:rFonts w:ascii="Arial Narrow" w:hAnsi="Arial Narrow"/>
                <w:sz w:val="22"/>
                <w:szCs w:val="22"/>
              </w:rPr>
            </w:pPr>
            <w:r w:rsidRPr="00C87504">
              <w:rPr>
                <w:rFonts w:ascii="Arial Narrow" w:hAnsi="Arial Narrow"/>
                <w:sz w:val="22"/>
                <w:szCs w:val="22"/>
              </w:rPr>
              <w:t xml:space="preserve">Beskrivelse af hesten: </w:t>
            </w:r>
            <w:sdt>
              <w:sdtPr>
                <w:rPr>
                  <w:rFonts w:ascii="Arial Narrow" w:hAnsi="Arial Narrow"/>
                  <w:sz w:val="22"/>
                  <w:szCs w:val="22"/>
                </w:rPr>
                <w:id w:val="1121029769"/>
                <w:placeholder>
                  <w:docPart w:val="5D8178289CE8433B8FE8DF6BFAE04A14"/>
                </w:placeholder>
                <w:showingPlcHdr/>
              </w:sdtPr>
              <w:sdtEndPr/>
              <w:sdtContent>
                <w:r w:rsidRPr="00C87504">
                  <w:rPr>
                    <w:rStyle w:val="Pladsholdertekst"/>
                    <w:rFonts w:ascii="Arial Narrow" w:hAnsi="Arial Narrow"/>
                    <w:b w:val="0"/>
                    <w:bCs/>
                    <w:sz w:val="22"/>
                    <w:szCs w:val="22"/>
                  </w:rPr>
                  <w:t>Klik eller tryk her for at skrive tekst.</w:t>
                </w:r>
              </w:sdtContent>
            </w:sdt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28FB4B" w14:textId="77777777" w:rsidR="004A6851" w:rsidRPr="009C792B" w:rsidRDefault="00B21A85" w:rsidP="003F09C4">
            <w:pPr>
              <w:pStyle w:val="Overskrift1"/>
              <w:jc w:val="center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sz w:val="24"/>
                  <w:szCs w:val="24"/>
                </w:rPr>
                <w:id w:val="-1924709614"/>
                <w:showingPlcHdr/>
                <w:picture/>
              </w:sdtPr>
              <w:sdtEndPr/>
              <w:sdtContent>
                <w:r w:rsidR="004A6851">
                  <w:rPr>
                    <w:rFonts w:ascii="Arial Narrow" w:hAnsi="Arial Narrow"/>
                    <w:noProof/>
                    <w:sz w:val="24"/>
                    <w:szCs w:val="24"/>
                  </w:rPr>
                  <w:drawing>
                    <wp:inline distT="0" distB="0" distL="0" distR="0" wp14:anchorId="33A5FA7B" wp14:editId="20EC3FA2">
                      <wp:extent cx="2771775" cy="2771775"/>
                      <wp:effectExtent l="0" t="0" r="9525" b="9525"/>
                      <wp:docPr id="181785909" name="Billede 2" descr="Et billede, der indeholder hvid, design&#10;&#10;Automatisk genereret beskrivel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785909" name="Billede 2" descr="Et billede, der indeholder hvid, design&#10;&#10;Automatisk genereret beskrivel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74695" cy="2774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00FD59A0" w14:textId="77777777" w:rsidR="004A6851" w:rsidRPr="003B5DB2" w:rsidRDefault="004A6851" w:rsidP="00637200">
      <w:pPr>
        <w:rPr>
          <w:rFonts w:ascii="Arial Narrow" w:hAnsi="Arial Narrow"/>
          <w:sz w:val="24"/>
          <w:szCs w:val="24"/>
        </w:rPr>
      </w:pPr>
    </w:p>
    <w:sectPr w:rsidR="004A6851" w:rsidRPr="003B5DB2" w:rsidSect="00C87504">
      <w:headerReference w:type="default" r:id="rId11"/>
      <w:footerReference w:type="default" r:id="rId12"/>
      <w:pgSz w:w="16838" w:h="11906" w:orient="landscape" w:code="9"/>
      <w:pgMar w:top="142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D74EA" w14:textId="77777777" w:rsidR="00D70BF1" w:rsidRDefault="00D70BF1" w:rsidP="000172E5">
      <w:pPr>
        <w:spacing w:after="0" w:line="240" w:lineRule="auto"/>
      </w:pPr>
      <w:r>
        <w:separator/>
      </w:r>
    </w:p>
  </w:endnote>
  <w:endnote w:type="continuationSeparator" w:id="0">
    <w:p w14:paraId="39F576E8" w14:textId="77777777" w:rsidR="00D70BF1" w:rsidRDefault="00D70BF1" w:rsidP="000172E5">
      <w:pPr>
        <w:spacing w:after="0" w:line="240" w:lineRule="auto"/>
      </w:pPr>
      <w:r>
        <w:continuationSeparator/>
      </w:r>
    </w:p>
  </w:endnote>
  <w:endnote w:type="continuationNotice" w:id="1">
    <w:p w14:paraId="2C94C513" w14:textId="77777777" w:rsidR="00303891" w:rsidRDefault="0030389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E8A538-8D0D-4DF2-AAB0-2343DD0FC7EB}"/>
    <w:embedBold r:id="rId2" w:fontKey="{8DDDD921-46D8-46DA-9465-D9EBBB6ADE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F33F7F7-052E-4540-B113-BDE2B2DFAA77}"/>
    <w:embedBold r:id="rId4" w:fontKey="{7C128BAD-5ED9-4730-AE86-C62BFDA8D604}"/>
    <w:embedItalic r:id="rId5" w:fontKey="{0897E0A5-33ED-4FE2-B7A9-946599DBFEF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F4B71F9-58FD-4F6D-9146-584F084B04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EA7F51C-7B0E-4690-B3CF-FD826EDFAF1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99F7D990-3CC8-48B0-9243-74E01D31012E}"/>
    <w:embedBold r:id="rId9" w:fontKey="{C5D16C72-8B9F-4AE4-9F76-B19EF5406AE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371714E-1C59-41C1-A906-EFBB4408A36B}"/>
    <w:embedBold r:id="rId11" w:fontKey="{99F261DF-E61C-4F8C-A175-5EAC28737D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5182CDF2-A3D6-4FDC-ADC9-D750184CC6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 Narrow" w:hAnsi="Arial Narrow"/>
      </w:rPr>
      <w:id w:val="342059036"/>
      <w:docPartObj>
        <w:docPartGallery w:val="Page Numbers (Bottom of Page)"/>
        <w:docPartUnique/>
      </w:docPartObj>
    </w:sdtPr>
    <w:sdtContent>
      <w:p w14:paraId="428B721E" w14:textId="7A723395" w:rsidR="00303891" w:rsidRPr="00303891" w:rsidRDefault="00303891">
        <w:pPr>
          <w:pStyle w:val="Sidefod"/>
          <w:jc w:val="right"/>
          <w:rPr>
            <w:rFonts w:ascii="Arial Narrow" w:hAnsi="Arial Narrow"/>
          </w:rPr>
        </w:pPr>
        <w:r w:rsidRPr="00303891">
          <w:rPr>
            <w:rFonts w:ascii="Arial Narrow" w:hAnsi="Arial Narrow"/>
          </w:rPr>
          <w:fldChar w:fldCharType="begin"/>
        </w:r>
        <w:r w:rsidRPr="00303891">
          <w:rPr>
            <w:rFonts w:ascii="Arial Narrow" w:hAnsi="Arial Narrow"/>
          </w:rPr>
          <w:instrText>PAGE   \* MERGEFORMAT</w:instrText>
        </w:r>
        <w:r w:rsidRPr="00303891">
          <w:rPr>
            <w:rFonts w:ascii="Arial Narrow" w:hAnsi="Arial Narrow"/>
          </w:rPr>
          <w:fldChar w:fldCharType="separate"/>
        </w:r>
        <w:r w:rsidRPr="00303891">
          <w:rPr>
            <w:rFonts w:ascii="Arial Narrow" w:hAnsi="Arial Narrow"/>
          </w:rPr>
          <w:t>2</w:t>
        </w:r>
        <w:r w:rsidRPr="00303891">
          <w:rPr>
            <w:rFonts w:ascii="Arial Narrow" w:hAnsi="Arial Narrow"/>
          </w:rPr>
          <w:fldChar w:fldCharType="end"/>
        </w:r>
      </w:p>
    </w:sdtContent>
  </w:sdt>
  <w:p w14:paraId="525139D7" w14:textId="77777777" w:rsidR="006145D8" w:rsidRDefault="006145D8" w:rsidP="0063720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00DE76" w14:textId="77777777" w:rsidR="00D70BF1" w:rsidRDefault="00D70BF1" w:rsidP="000172E5">
      <w:pPr>
        <w:spacing w:after="0" w:line="240" w:lineRule="auto"/>
      </w:pPr>
      <w:r>
        <w:separator/>
      </w:r>
    </w:p>
  </w:footnote>
  <w:footnote w:type="continuationSeparator" w:id="0">
    <w:p w14:paraId="7170E282" w14:textId="77777777" w:rsidR="00D70BF1" w:rsidRDefault="00D70BF1" w:rsidP="000172E5">
      <w:pPr>
        <w:spacing w:after="0" w:line="240" w:lineRule="auto"/>
      </w:pPr>
      <w:r>
        <w:continuationSeparator/>
      </w:r>
    </w:p>
  </w:footnote>
  <w:footnote w:type="continuationNotice" w:id="1">
    <w:p w14:paraId="794ACD28" w14:textId="77777777" w:rsidR="00303891" w:rsidRDefault="0030389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2203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034"/>
      <w:gridCol w:w="8000"/>
    </w:tblGrid>
    <w:tr w:rsidR="00024673" w:rsidRPr="00637200" w14:paraId="0ECC9F84" w14:textId="77777777" w:rsidTr="00C87504">
      <w:trPr>
        <w:trHeight w:val="291"/>
      </w:trPr>
      <w:tc>
        <w:tcPr>
          <w:tcW w:w="14034" w:type="dxa"/>
          <w:vAlign w:val="center"/>
        </w:tcPr>
        <w:p w14:paraId="46C3379C" w14:textId="44330489" w:rsidR="00B337A2" w:rsidRPr="00637200" w:rsidRDefault="00C87504" w:rsidP="0085503A">
          <w:pPr>
            <w:pStyle w:val="Sidehoved"/>
            <w:ind w:right="-3765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5814B3A2" wp14:editId="06A40D23">
                    <wp:simplePos x="0" y="0"/>
                    <wp:positionH relativeFrom="column">
                      <wp:posOffset>6536055</wp:posOffset>
                    </wp:positionH>
                    <wp:positionV relativeFrom="paragraph">
                      <wp:posOffset>-84455</wp:posOffset>
                    </wp:positionV>
                    <wp:extent cx="3076575" cy="546735"/>
                    <wp:effectExtent l="0" t="0" r="28575" b="24765"/>
                    <wp:wrapNone/>
                    <wp:docPr id="38" name="Gruppe 3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0000000-0008-0000-0000-000026000000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76575" cy="546735"/>
                              <a:chOff x="0" y="0"/>
                              <a:chExt cx="2895762" cy="546946"/>
                            </a:xfrm>
                          </wpg:grpSpPr>
                          <wps:wsp>
                            <wps:cNvPr id="1028240511" name="Rektangel 1028240511">
                              <a:extLst>
                                <a:ext uri="{FF2B5EF4-FFF2-40B4-BE49-F238E27FC236}">
                                  <a16:creationId xmlns:a16="http://schemas.microsoft.com/office/drawing/2014/main" id="{00000000-0008-0000-0000-000027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0"/>
                                <a:ext cx="2895762" cy="546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56859949" name="Gruppe 1856859949">
                              <a:extLst>
                                <a:ext uri="{FF2B5EF4-FFF2-40B4-BE49-F238E27FC236}">
                                  <a16:creationId xmlns:a16="http://schemas.microsoft.com/office/drawing/2014/main" id="{00000000-0008-0000-0000-0000280000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4645" y="34"/>
                                <a:ext cx="2821787" cy="540000"/>
                                <a:chOff x="14645" y="34"/>
                                <a:chExt cx="2821787" cy="54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7065758" name="Billede 1767065758" descr="Et billede, der indeholder tekst&#10;&#10;Automatisk genereret beskrivelse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9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3326" y="34"/>
                                  <a:ext cx="1483106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466897" name="Billede 1098466897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A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45" y="14664"/>
                                  <a:ext cx="850235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0584715" name="Billede 1260584715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B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3675" y="7349"/>
                                  <a:ext cx="348882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39F9FDD" id="Gruppe 37" o:spid="_x0000_s1026" style="position:absolute;margin-left:514.65pt;margin-top:-6.65pt;width:242.25pt;height:43.05pt;z-index:251658240;mso-width-relative:margin;mso-height-relative:margin" coordsize="28957,546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">
                    <v:rect id="Rektangel 1028240511" o:spid="_x0000_s1027" style="position:absolute;width:28957;height:5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" fillcolor="white [3212]" strokecolor="white [3212]" strokeweight="1pt"/>
                    <v:group id="Gruppe 1856859949" o:spid="_x0000_s1028" style="position:absolute;left:146;width:28218;height:5400" coordorigin="146" coordsize="28217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lede 1767065758" o:spid="_x0000_s1029" type="#_x0000_t75" alt="Et billede, der indeholder tekst&#10;&#10;Automatisk genereret beskrivelse" style="position:absolute;left:13533;width:1483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">
                        <v:imagedata r:id="rId4" o:title="Et billede, der indeholder tekst&#10;&#10;Automatisk genereret beskrivelse"/>
                      </v:shape>
                      <v:shape id="Billede 1098466897" o:spid="_x0000_s1030" type="#_x0000_t75" style="position:absolute;left:146;top:146;width:850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">
                        <v:imagedata r:id="rId5" o:title=""/>
                      </v:shape>
                      <v:shape id="Billede 1260584715" o:spid="_x0000_s1031" type="#_x0000_t75" style="position:absolute;left:9436;top:73;width:348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">
                        <v:imagedata r:id="rId6" o:title=""/>
                      </v:shape>
                    </v:group>
                  </v:group>
                </w:pict>
              </mc:Fallback>
            </mc:AlternateContent>
          </w:r>
          <w:r w:rsidR="0085503A" w:rsidRPr="00C87504">
            <w:rPr>
              <w:color w:val="auto"/>
              <w:sz w:val="36"/>
              <w:szCs w:val="20"/>
            </w:rPr>
            <w:t>DRF Elevskole Cup Hestebeskrivelse</w:t>
          </w:r>
          <w:r w:rsidR="005F5C66">
            <w:rPr>
              <w:color w:val="auto"/>
              <w:sz w:val="36"/>
              <w:szCs w:val="20"/>
            </w:rPr>
            <w:t>r</w:t>
          </w:r>
          <w:r w:rsidR="00024673" w:rsidRPr="00C87504">
            <w:rPr>
              <w:color w:val="auto"/>
              <w:sz w:val="36"/>
              <w:szCs w:val="20"/>
            </w:rPr>
            <w:t xml:space="preserve"> </w:t>
          </w:r>
        </w:p>
      </w:tc>
      <w:tc>
        <w:tcPr>
          <w:tcW w:w="8000" w:type="dxa"/>
          <w:vAlign w:val="center"/>
        </w:tcPr>
        <w:p w14:paraId="4A392EFE" w14:textId="234C73C5" w:rsidR="00B337A2" w:rsidRPr="00637200" w:rsidRDefault="00B337A2" w:rsidP="00637200">
          <w:pPr>
            <w:pStyle w:val="Sidehoved"/>
          </w:pPr>
        </w:p>
      </w:tc>
    </w:tr>
  </w:tbl>
  <w:p w14:paraId="5B104B3E" w14:textId="7F3A3300" w:rsidR="000172E5" w:rsidRPr="00311D4F" w:rsidRDefault="000172E5" w:rsidP="00C87504">
    <w:pPr>
      <w:pStyle w:val="Ing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pstilling-punktteg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pstilling-punktteg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pstilling-talellerbogs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pstilling-talellerbogs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et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40527607">
    <w:abstractNumId w:val="11"/>
  </w:num>
  <w:num w:numId="2" w16cid:durableId="124584195">
    <w:abstractNumId w:val="7"/>
  </w:num>
  <w:num w:numId="3" w16cid:durableId="938365572">
    <w:abstractNumId w:val="15"/>
  </w:num>
  <w:num w:numId="4" w16cid:durableId="580025174">
    <w:abstractNumId w:val="12"/>
  </w:num>
  <w:num w:numId="5" w16cid:durableId="1540702647">
    <w:abstractNumId w:val="13"/>
  </w:num>
  <w:num w:numId="6" w16cid:durableId="1480802137">
    <w:abstractNumId w:val="19"/>
  </w:num>
  <w:num w:numId="7" w16cid:durableId="1183973661">
    <w:abstractNumId w:val="6"/>
  </w:num>
  <w:num w:numId="8" w16cid:durableId="1998653609">
    <w:abstractNumId w:val="10"/>
  </w:num>
  <w:num w:numId="9" w16cid:durableId="513882680">
    <w:abstractNumId w:val="17"/>
  </w:num>
  <w:num w:numId="10" w16cid:durableId="1026373198">
    <w:abstractNumId w:val="1"/>
  </w:num>
  <w:num w:numId="11" w16cid:durableId="1776091865">
    <w:abstractNumId w:val="5"/>
  </w:num>
  <w:num w:numId="12" w16cid:durableId="2141144033">
    <w:abstractNumId w:val="0"/>
  </w:num>
  <w:num w:numId="13" w16cid:durableId="130024863">
    <w:abstractNumId w:val="2"/>
  </w:num>
  <w:num w:numId="14" w16cid:durableId="110633943">
    <w:abstractNumId w:val="9"/>
  </w:num>
  <w:num w:numId="15" w16cid:durableId="2098553407">
    <w:abstractNumId w:val="8"/>
  </w:num>
  <w:num w:numId="16" w16cid:durableId="387456650">
    <w:abstractNumId w:val="16"/>
  </w:num>
  <w:num w:numId="17" w16cid:durableId="1915705260">
    <w:abstractNumId w:val="3"/>
  </w:num>
  <w:num w:numId="18" w16cid:durableId="1144391203">
    <w:abstractNumId w:val="21"/>
  </w:num>
  <w:num w:numId="19" w16cid:durableId="941258781">
    <w:abstractNumId w:val="18"/>
  </w:num>
  <w:num w:numId="20" w16cid:durableId="618682147">
    <w:abstractNumId w:val="14"/>
  </w:num>
  <w:num w:numId="21" w16cid:durableId="627900600">
    <w:abstractNumId w:val="20"/>
  </w:num>
  <w:num w:numId="22" w16cid:durableId="125390222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JxHurduzYqCi6eS0U2RJ+dqyykapz4HJ35e71f63Hu/LMECeHYs0V5MWV6YrZCqeRnHXtYqsUKa1nhuD20VBhw==" w:salt="PyqQ5Yc85N3V86KRNI/TX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03A"/>
    <w:rsid w:val="000172E5"/>
    <w:rsid w:val="00024673"/>
    <w:rsid w:val="00026A88"/>
    <w:rsid w:val="00052382"/>
    <w:rsid w:val="0006568A"/>
    <w:rsid w:val="00076F0F"/>
    <w:rsid w:val="00084253"/>
    <w:rsid w:val="000D1F49"/>
    <w:rsid w:val="000E792F"/>
    <w:rsid w:val="001304AE"/>
    <w:rsid w:val="001727CA"/>
    <w:rsid w:val="001800AB"/>
    <w:rsid w:val="002C56E6"/>
    <w:rsid w:val="00303891"/>
    <w:rsid w:val="00311D4F"/>
    <w:rsid w:val="0034390E"/>
    <w:rsid w:val="00344849"/>
    <w:rsid w:val="00361E11"/>
    <w:rsid w:val="003769BA"/>
    <w:rsid w:val="003B5DB2"/>
    <w:rsid w:val="003F0847"/>
    <w:rsid w:val="0040090B"/>
    <w:rsid w:val="00434239"/>
    <w:rsid w:val="0046302A"/>
    <w:rsid w:val="00467DA4"/>
    <w:rsid w:val="00471B7F"/>
    <w:rsid w:val="00487D2D"/>
    <w:rsid w:val="004A6851"/>
    <w:rsid w:val="004D5D62"/>
    <w:rsid w:val="004F230F"/>
    <w:rsid w:val="00502E9C"/>
    <w:rsid w:val="00506698"/>
    <w:rsid w:val="005112D0"/>
    <w:rsid w:val="00516B40"/>
    <w:rsid w:val="00577E06"/>
    <w:rsid w:val="00583334"/>
    <w:rsid w:val="005A3BF7"/>
    <w:rsid w:val="005F2035"/>
    <w:rsid w:val="005F5C66"/>
    <w:rsid w:val="005F7990"/>
    <w:rsid w:val="006145D8"/>
    <w:rsid w:val="00637200"/>
    <w:rsid w:val="0063739C"/>
    <w:rsid w:val="007145C1"/>
    <w:rsid w:val="007147D7"/>
    <w:rsid w:val="00770F25"/>
    <w:rsid w:val="007A35A8"/>
    <w:rsid w:val="007B0A85"/>
    <w:rsid w:val="007C6A52"/>
    <w:rsid w:val="00805076"/>
    <w:rsid w:val="0082043E"/>
    <w:rsid w:val="00846B76"/>
    <w:rsid w:val="0085503A"/>
    <w:rsid w:val="0086797B"/>
    <w:rsid w:val="008E203A"/>
    <w:rsid w:val="0091229C"/>
    <w:rsid w:val="00940E73"/>
    <w:rsid w:val="00951FDF"/>
    <w:rsid w:val="0098597D"/>
    <w:rsid w:val="009A6514"/>
    <w:rsid w:val="009C792B"/>
    <w:rsid w:val="009F619A"/>
    <w:rsid w:val="009F6DDE"/>
    <w:rsid w:val="00A03BBF"/>
    <w:rsid w:val="00A370A8"/>
    <w:rsid w:val="00B21A85"/>
    <w:rsid w:val="00B337A2"/>
    <w:rsid w:val="00BD4753"/>
    <w:rsid w:val="00BD5CB1"/>
    <w:rsid w:val="00BE62EE"/>
    <w:rsid w:val="00C003BA"/>
    <w:rsid w:val="00C4602F"/>
    <w:rsid w:val="00C46878"/>
    <w:rsid w:val="00C542D6"/>
    <w:rsid w:val="00C6231D"/>
    <w:rsid w:val="00C72557"/>
    <w:rsid w:val="00C87504"/>
    <w:rsid w:val="00C902B7"/>
    <w:rsid w:val="00CB4A51"/>
    <w:rsid w:val="00CD4532"/>
    <w:rsid w:val="00CD47B0"/>
    <w:rsid w:val="00CE6104"/>
    <w:rsid w:val="00CE7918"/>
    <w:rsid w:val="00D16163"/>
    <w:rsid w:val="00D3229C"/>
    <w:rsid w:val="00D70BF1"/>
    <w:rsid w:val="00DB3FAD"/>
    <w:rsid w:val="00DC71EC"/>
    <w:rsid w:val="00E61C09"/>
    <w:rsid w:val="00EB3B58"/>
    <w:rsid w:val="00EC7359"/>
    <w:rsid w:val="00EE3054"/>
    <w:rsid w:val="00F00606"/>
    <w:rsid w:val="00F01256"/>
    <w:rsid w:val="00FC69B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1095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da-DK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Overskrift1">
    <w:name w:val="heading 1"/>
    <w:basedOn w:val="Normal"/>
    <w:link w:val="Overskrift1Teg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skrifttypeiafsni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eretliste">
    <w:name w:val="Nummereret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typeiafsnit"/>
    <w:link w:val="Oversk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ryknin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6145D8"/>
    <w:rPr>
      <w:b/>
      <w:bCs/>
      <w:color w:val="694A77"/>
      <w:szCs w:val="27"/>
    </w:rPr>
  </w:style>
  <w:style w:type="paragraph" w:styleId="Indholdsfortegnelse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dnotetekst">
    <w:name w:val="footnote text"/>
    <w:basedOn w:val="Normal"/>
    <w:link w:val="FodnotetekstTeg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145D8"/>
    <w:rPr>
      <w:sz w:val="18"/>
      <w:szCs w:val="20"/>
    </w:rPr>
  </w:style>
  <w:style w:type="paragraph" w:styleId="Opstilling-punkttegn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kst">
    <w:name w:val="annotation text"/>
    <w:basedOn w:val="Normal"/>
    <w:link w:val="KommentartekstTegn"/>
    <w:uiPriority w:val="99"/>
    <w:semiHidden/>
    <w:rsid w:val="000D1F49"/>
    <w:rPr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D4532"/>
    <w:rPr>
      <w:szCs w:val="24"/>
    </w:rPr>
  </w:style>
  <w:style w:type="paragraph" w:styleId="Sidehoved">
    <w:name w:val="header"/>
    <w:basedOn w:val="Normal"/>
    <w:link w:val="SidehovedTeg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efod">
    <w:name w:val="footer"/>
    <w:basedOn w:val="Normal"/>
    <w:link w:val="SidefodTeg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637200"/>
    <w:rPr>
      <w:sz w:val="18"/>
      <w:szCs w:val="24"/>
    </w:rPr>
  </w:style>
  <w:style w:type="character" w:styleId="Fodnotehenvisning">
    <w:name w:val="footnote reference"/>
    <w:basedOn w:val="Standardskrifttypeiafsnit"/>
    <w:uiPriority w:val="99"/>
    <w:semiHidden/>
    <w:rsid w:val="000D1F49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rsid w:val="000D1F49"/>
    <w:rPr>
      <w:sz w:val="18"/>
      <w:szCs w:val="18"/>
    </w:rPr>
  </w:style>
  <w:style w:type="paragraph" w:styleId="Opstilling-talellerbogst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rdskrifttypeiafsnit"/>
    <w:uiPriority w:val="99"/>
    <w:semiHidden/>
    <w:rsid w:val="000D1F49"/>
    <w:rPr>
      <w:color w:val="BF678E" w:themeColor="hyperlink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afsta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Normal"/>
    <w:next w:val="Normal"/>
    <w:link w:val="Ti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pstilling-punkttegn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tabel">
    <w:name w:val="Figurtabel"/>
    <w:basedOn w:val="Tabel-Norma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145D8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holdsfortegnelse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dholdsfortegnelse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eoverfigurer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pstilling-talellerbogst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gtLink">
    <w:name w:val="FollowedHyperlink"/>
    <w:basedOn w:val="Standardskrifttypeiafsn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genstitel">
    <w:name w:val="Book Title"/>
    <w:basedOn w:val="Standardskrifttypeiafsnit"/>
    <w:uiPriority w:val="33"/>
    <w:semiHidden/>
    <w:rsid w:val="000D1F49"/>
    <w:rPr>
      <w:b/>
      <w:bCs/>
      <w:i/>
      <w:iCs/>
      <w:spacing w:val="5"/>
    </w:rPr>
  </w:style>
  <w:style w:type="paragraph" w:styleId="Overskrift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-Gitter">
    <w:name w:val="Table Grid"/>
    <w:basedOn w:val="Tabel-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6145D8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B&#248;nnelykkeG&#252;\AppData\Roaming\Microsoft\Templates\Medlemskab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453F8711031440EB2C6483B0BA53C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13428F-A850-471F-B6AC-CE44A75D08EA}"/>
      </w:docPartPr>
      <w:docPartBody>
        <w:p w:rsidR="007A2DAC" w:rsidRDefault="00FD16F8" w:rsidP="00FD16F8">
          <w:pPr>
            <w:pStyle w:val="0453F8711031440EB2C6483B0BA53CAE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79C69A0D9D2A4676BE5AE68FCBA6989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B11167-99FB-4D34-9AA2-F36CBA88A4B5}"/>
      </w:docPartPr>
      <w:docPartBody>
        <w:p w:rsidR="007A2DAC" w:rsidRDefault="00FD16F8" w:rsidP="00FD16F8">
          <w:pPr>
            <w:pStyle w:val="79C69A0D9D2A4676BE5AE68FCBA69897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0445B0B50B824CD48A1E38448B6A98A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96D46C-98AC-4891-A68E-0D582B88871C}"/>
      </w:docPartPr>
      <w:docPartBody>
        <w:p w:rsidR="007A2DAC" w:rsidRDefault="00FD16F8" w:rsidP="00FD16F8">
          <w:pPr>
            <w:pStyle w:val="0445B0B50B824CD48A1E38448B6A98AD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C7DC172B3C3546D0B47EA21A09C0CD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2FBFEE-66D5-49A4-A96D-CE00C76C1C68}"/>
      </w:docPartPr>
      <w:docPartBody>
        <w:p w:rsidR="007A2DAC" w:rsidRDefault="00FD16F8" w:rsidP="00FD16F8">
          <w:pPr>
            <w:pStyle w:val="C7DC172B3C3546D0B47EA21A09C0CD9B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42F7F4AC0FE54D73BAA0CA09B7EDCD0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5D22104-BC38-45AD-91FC-5435DAAFE2AF}"/>
      </w:docPartPr>
      <w:docPartBody>
        <w:p w:rsidR="007A2DAC" w:rsidRDefault="00FD16F8" w:rsidP="00FD16F8">
          <w:pPr>
            <w:pStyle w:val="42F7F4AC0FE54D73BAA0CA09B7EDCD0C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8CAABDB3D86F4D6780FF9FBEAECC321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B1EBF1E-8C79-40EC-AA64-4B14B17BDB5F}"/>
      </w:docPartPr>
      <w:docPartBody>
        <w:p w:rsidR="007A2DAC" w:rsidRDefault="00FD16F8" w:rsidP="00FD16F8">
          <w:pPr>
            <w:pStyle w:val="8CAABDB3D86F4D6780FF9FBEAECC3215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4539267EF088485C81512911A9ADBC1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B0D9E6-8E31-4F7C-BCC9-2E75B6A86B4C}"/>
      </w:docPartPr>
      <w:docPartBody>
        <w:p w:rsidR="007A2DAC" w:rsidRDefault="00FD16F8" w:rsidP="00FD16F8">
          <w:pPr>
            <w:pStyle w:val="4539267EF088485C81512911A9ADBC13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104FEB758B69402B9263E1162ABD64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08386AF-D165-4CFE-9881-D53DF82774C9}"/>
      </w:docPartPr>
      <w:docPartBody>
        <w:p w:rsidR="007A2DAC" w:rsidRDefault="00FD16F8" w:rsidP="00FD16F8">
          <w:pPr>
            <w:pStyle w:val="104FEB758B69402B9263E1162ABD6459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397F71F62E2E4D4498F3BB6FE1491B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EFCC980-C97B-43DE-9A62-404DA7AC215E}"/>
      </w:docPartPr>
      <w:docPartBody>
        <w:p w:rsidR="007A2DAC" w:rsidRDefault="00FD16F8" w:rsidP="00FD16F8">
          <w:pPr>
            <w:pStyle w:val="397F71F62E2E4D4498F3BB6FE1491B91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5240B5E289954B6C991A64FDC5EE25B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CF6CC7-3901-4A01-ACE2-E796FD6AF2E1}"/>
      </w:docPartPr>
      <w:docPartBody>
        <w:p w:rsidR="007A2DAC" w:rsidRDefault="00FD16F8" w:rsidP="00FD16F8">
          <w:pPr>
            <w:pStyle w:val="5240B5E289954B6C991A64FDC5EE25BA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C02A125970154808A4EC1AC61C2C564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79BEA6-D8BD-4998-8AB2-23768A0CD8FA}"/>
      </w:docPartPr>
      <w:docPartBody>
        <w:p w:rsidR="007A2DAC" w:rsidRDefault="00FD16F8" w:rsidP="00FD16F8">
          <w:pPr>
            <w:pStyle w:val="C02A125970154808A4EC1AC61C2C564A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FBDBB7A733034E8785F4D4A6D2A1C7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CE7A70-562F-44DC-A3E0-F50B684CC053}"/>
      </w:docPartPr>
      <w:docPartBody>
        <w:p w:rsidR="007A2DAC" w:rsidRDefault="00FD16F8" w:rsidP="00FD16F8">
          <w:pPr>
            <w:pStyle w:val="FBDBB7A733034E8785F4D4A6D2A1C7EE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2793870433924EABA9DECF22D00EB5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BA9A503-8B6F-446C-9D05-9F6FAE54BD63}"/>
      </w:docPartPr>
      <w:docPartBody>
        <w:p w:rsidR="007A2DAC" w:rsidRDefault="00FD16F8" w:rsidP="00FD16F8">
          <w:pPr>
            <w:pStyle w:val="2793870433924EABA9DECF22D00EB5F5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7DCC644888BF45A3922437C9B8FE3F8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0354F6-7491-4C0F-B106-29E4DB037227}"/>
      </w:docPartPr>
      <w:docPartBody>
        <w:p w:rsidR="007A2DAC" w:rsidRDefault="00FD16F8" w:rsidP="00FD16F8">
          <w:pPr>
            <w:pStyle w:val="7DCC644888BF45A3922437C9B8FE3F8A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25563C8638B04B6BAF47AE36E983BB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3B240E7-36B0-444B-B57C-00D47B2F0FFB}"/>
      </w:docPartPr>
      <w:docPartBody>
        <w:p w:rsidR="007A2DAC" w:rsidRDefault="00FD16F8" w:rsidP="00FD16F8">
          <w:pPr>
            <w:pStyle w:val="25563C8638B04B6BAF47AE36E983BB8F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2D67E7338ED64F10AFD127EEABB64E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29E0AB-68D5-42C6-A1D5-A68847409E0B}"/>
      </w:docPartPr>
      <w:docPartBody>
        <w:p w:rsidR="007A2DAC" w:rsidRDefault="00FD16F8" w:rsidP="00FD16F8">
          <w:pPr>
            <w:pStyle w:val="2D67E7338ED64F10AFD127EEABB64E63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25D2634ED71741BFAEF45321B54F08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7BBB11-5E11-4025-A98B-4F0FB37F23C3}"/>
      </w:docPartPr>
      <w:docPartBody>
        <w:p w:rsidR="007A2DAC" w:rsidRDefault="00FD16F8" w:rsidP="00FD16F8">
          <w:pPr>
            <w:pStyle w:val="25D2634ED71741BFAEF45321B54F088F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1D5A38472D504C47B04EA945EA8539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90C05E-87A2-4AFC-9472-9A1DEED0BB45}"/>
      </w:docPartPr>
      <w:docPartBody>
        <w:p w:rsidR="007A2DAC" w:rsidRDefault="00FD16F8" w:rsidP="00FD16F8">
          <w:pPr>
            <w:pStyle w:val="1D5A38472D504C47B04EA945EA8539CF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F29D8D3139AE4AC2A9E0F81159BBE9A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43DB2F-CDC1-4804-810C-E9EF6E112971}"/>
      </w:docPartPr>
      <w:docPartBody>
        <w:p w:rsidR="007A2DAC" w:rsidRDefault="00FD16F8" w:rsidP="00FD16F8">
          <w:pPr>
            <w:pStyle w:val="F29D8D3139AE4AC2A9E0F81159BBE9A2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B0CBB9B36E1D42A6984AB0CAAC9F94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ED3BF1-2677-4F63-B724-A16E745CA953}"/>
      </w:docPartPr>
      <w:docPartBody>
        <w:p w:rsidR="007A2DAC" w:rsidRDefault="00FD16F8" w:rsidP="00FD16F8">
          <w:pPr>
            <w:pStyle w:val="B0CBB9B36E1D42A6984AB0CAAC9F9473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B7F2299DF59D43ECA4EB4FD10F83CE8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5BC56E4-1BF0-4E06-9E39-4E6677FB1D70}"/>
      </w:docPartPr>
      <w:docPartBody>
        <w:p w:rsidR="007A2DAC" w:rsidRDefault="00FD16F8" w:rsidP="00FD16F8">
          <w:pPr>
            <w:pStyle w:val="B7F2299DF59D43ECA4EB4FD10F83CE82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24F0A5E500714AAC9BD2207C2775CC3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471034-F20E-40C4-802D-3D5D535C3F2F}"/>
      </w:docPartPr>
      <w:docPartBody>
        <w:p w:rsidR="007A2DAC" w:rsidRDefault="00FD16F8" w:rsidP="00FD16F8">
          <w:pPr>
            <w:pStyle w:val="24F0A5E500714AAC9BD2207C2775CC33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F70F93EA6DE942E78DE0F308868E653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196C34-5151-45AE-856B-D2F938C57BB9}"/>
      </w:docPartPr>
      <w:docPartBody>
        <w:p w:rsidR="007A2DAC" w:rsidRDefault="00FD16F8" w:rsidP="00FD16F8">
          <w:pPr>
            <w:pStyle w:val="F70F93EA6DE942E78DE0F308868E6531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E323A08D95904A5EB15281AFC4FCA00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036A91-71F2-49BF-A36A-158FAF316634}"/>
      </w:docPartPr>
      <w:docPartBody>
        <w:p w:rsidR="007A2DAC" w:rsidRDefault="00FD16F8" w:rsidP="00FD16F8">
          <w:pPr>
            <w:pStyle w:val="E323A08D95904A5EB15281AFC4FCA001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39FDEFD942F9481FB604ED03D8790DE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E9A5A6-75E8-4581-90E1-4539F09097D6}"/>
      </w:docPartPr>
      <w:docPartBody>
        <w:p w:rsidR="007A2DAC" w:rsidRDefault="00FD16F8" w:rsidP="00FD16F8">
          <w:pPr>
            <w:pStyle w:val="39FDEFD942F9481FB604ED03D8790DE0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E3C20684C4DC4299A44BDB61718167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A618A9-5D99-4136-94F6-D3B8A967A636}"/>
      </w:docPartPr>
      <w:docPartBody>
        <w:p w:rsidR="007A2DAC" w:rsidRDefault="00FD16F8" w:rsidP="00FD16F8">
          <w:pPr>
            <w:pStyle w:val="E3C20684C4DC4299A44BDB61718167EE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C6A7E913959D4D60ABE245369C9B48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EE6422B-A11B-4BAD-964E-0541A238C973}"/>
      </w:docPartPr>
      <w:docPartBody>
        <w:p w:rsidR="007A2DAC" w:rsidRDefault="00FD16F8" w:rsidP="00FD16F8">
          <w:pPr>
            <w:pStyle w:val="C6A7E913959D4D60ABE245369C9B48BD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73BDBFA908DB4123B8610AF8A84525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5CCC76-2655-4C4A-AE69-336C31B80957}"/>
      </w:docPartPr>
      <w:docPartBody>
        <w:p w:rsidR="007A2DAC" w:rsidRDefault="00FD16F8" w:rsidP="00FD16F8">
          <w:pPr>
            <w:pStyle w:val="73BDBFA908DB4123B8610AF8A84525FF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3A4B15851BA34492BE46C643133D6C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F766AC-9021-4BDE-AA4B-7A1D9A0A254F}"/>
      </w:docPartPr>
      <w:docPartBody>
        <w:p w:rsidR="007A2DAC" w:rsidRDefault="00FD16F8" w:rsidP="00FD16F8">
          <w:pPr>
            <w:pStyle w:val="3A4B15851BA34492BE46C643133D6CDD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33529178F6964644B2E390E756B1453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9923E4-D1E7-4228-96FE-3539E1ED2012}"/>
      </w:docPartPr>
      <w:docPartBody>
        <w:p w:rsidR="007A2DAC" w:rsidRDefault="00FD16F8" w:rsidP="00FD16F8">
          <w:pPr>
            <w:pStyle w:val="33529178F6964644B2E390E756B1453C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0A61096E49FE4BDD8E78607785E475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785334C-24B9-4E61-AC6B-B6CB1126C282}"/>
      </w:docPartPr>
      <w:docPartBody>
        <w:p w:rsidR="007A2DAC" w:rsidRDefault="00FD16F8" w:rsidP="00FD16F8">
          <w:pPr>
            <w:pStyle w:val="0A61096E49FE4BDD8E78607785E47565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D5199A05910C47068CE2E05CDA9668A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3782EC8-B3B1-47B8-B055-2B5C69DE92B4}"/>
      </w:docPartPr>
      <w:docPartBody>
        <w:p w:rsidR="007A2DAC" w:rsidRDefault="00FD16F8" w:rsidP="00FD16F8">
          <w:pPr>
            <w:pStyle w:val="D5199A05910C47068CE2E05CDA9668A6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A1005DE42B2A45558ECFE490EDDF6C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1AE05-34A0-418A-8F43-503177F2A9C8}"/>
      </w:docPartPr>
      <w:docPartBody>
        <w:p w:rsidR="007A2DAC" w:rsidRDefault="00FD16F8" w:rsidP="00FD16F8">
          <w:pPr>
            <w:pStyle w:val="A1005DE42B2A45558ECFE490EDDF6CEE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D693677061074B9C951D6BC116A1D4D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41DA4B-665A-419E-AD03-EDCCEE05150D}"/>
      </w:docPartPr>
      <w:docPartBody>
        <w:p w:rsidR="007A2DAC" w:rsidRDefault="00FD16F8" w:rsidP="00FD16F8">
          <w:pPr>
            <w:pStyle w:val="D693677061074B9C951D6BC116A1D4D2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5D8178289CE8433B8FE8DF6BFAE04A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0734F8-BCC4-4F7B-8745-BDAEEAD4BF86}"/>
      </w:docPartPr>
      <w:docPartBody>
        <w:p w:rsidR="007A2DAC" w:rsidRDefault="00FD16F8" w:rsidP="00FD16F8">
          <w:pPr>
            <w:pStyle w:val="5D8178289CE8433B8FE8DF6BFAE04A14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5BBBB80EC67B40D2976F6C40FECB111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A96CE8C-33AC-4AE3-BDB4-AE01E332B8F9}"/>
      </w:docPartPr>
      <w:docPartBody>
        <w:p w:rsidR="00AB4CC2" w:rsidRDefault="00FD16F8" w:rsidP="00FD16F8">
          <w:pPr>
            <w:pStyle w:val="5BBBB80EC67B40D2976F6C40FECB1111"/>
          </w:pPr>
          <w:r w:rsidRPr="00C87504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  <w:docPart>
      <w:docPartPr>
        <w:name w:val="D1E12500A099459482D5AE9A55C243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6E5668B-002C-4387-AE2C-B07744811453}"/>
      </w:docPartPr>
      <w:docPartBody>
        <w:p w:rsidR="00AB4CC2" w:rsidRDefault="00FD16F8" w:rsidP="00FD16F8">
          <w:pPr>
            <w:pStyle w:val="D1E12500A099459482D5AE9A55C24366"/>
          </w:pPr>
          <w:r w:rsidRPr="00C72557">
            <w:rPr>
              <w:rStyle w:val="Pladsholdertekst"/>
              <w:rFonts w:ascii="Arial Narrow" w:hAnsi="Arial Narrow"/>
              <w:b w:val="0"/>
              <w:bCs/>
              <w:sz w:val="22"/>
              <w:szCs w:val="22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DAC"/>
    <w:rsid w:val="007A2DAC"/>
    <w:rsid w:val="00AB4537"/>
    <w:rsid w:val="00AB4CC2"/>
    <w:rsid w:val="00D3229C"/>
    <w:rsid w:val="00FD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rsid w:val="007A2DAC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7A2DAC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C9519FD1A4CC4358A64BA51A2FF6C904">
    <w:name w:val="C9519FD1A4CC4358A64BA51A2FF6C904"/>
  </w:style>
  <w:style w:type="paragraph" w:customStyle="1" w:styleId="BE2AD4B59F754823B28A9E10CF2D6EC3">
    <w:name w:val="BE2AD4B59F754823B28A9E10CF2D6EC3"/>
  </w:style>
  <w:style w:type="paragraph" w:customStyle="1" w:styleId="A874B55547044B228EE0F2D5132CD93B">
    <w:name w:val="A874B55547044B228EE0F2D5132CD93B"/>
  </w:style>
  <w:style w:type="paragraph" w:customStyle="1" w:styleId="41A2E5D00C4142B9BEA69CA4A3F8D3EA">
    <w:name w:val="41A2E5D00C4142B9BEA69CA4A3F8D3EA"/>
  </w:style>
  <w:style w:type="paragraph" w:customStyle="1" w:styleId="5802A634807748218ED4E0208519B0F6">
    <w:name w:val="5802A634807748218ED4E0208519B0F6"/>
  </w:style>
  <w:style w:type="paragraph" w:customStyle="1" w:styleId="929BF0236B384A1C9F0DEDA0264DFE87">
    <w:name w:val="929BF0236B384A1C9F0DEDA0264DFE87"/>
  </w:style>
  <w:style w:type="paragraph" w:customStyle="1" w:styleId="474A1CB92B4744CD9FB09B28D0452428">
    <w:name w:val="474A1CB92B4744CD9FB09B28D0452428"/>
  </w:style>
  <w:style w:type="paragraph" w:customStyle="1" w:styleId="77FDE5CC742140D785777E11BBDBE77F">
    <w:name w:val="77FDE5CC742140D785777E11BBDBE77F"/>
  </w:style>
  <w:style w:type="paragraph" w:customStyle="1" w:styleId="258962883DC84C5D8736E3F243FBA1C2">
    <w:name w:val="258962883DC84C5D8736E3F243FBA1C2"/>
  </w:style>
  <w:style w:type="paragraph" w:customStyle="1" w:styleId="2EC7B8F12DA8485DB00EB57C7C36D61D">
    <w:name w:val="2EC7B8F12DA8485DB00EB57C7C36D61D"/>
  </w:style>
  <w:style w:type="paragraph" w:customStyle="1" w:styleId="BA798E3698F34C71832641849198ED40">
    <w:name w:val="BA798E3698F34C71832641849198ED40"/>
  </w:style>
  <w:style w:type="paragraph" w:customStyle="1" w:styleId="6EF56DB711664F36ACC2AF0341B20EF9">
    <w:name w:val="6EF56DB711664F36ACC2AF0341B20EF9"/>
  </w:style>
  <w:style w:type="paragraph" w:customStyle="1" w:styleId="54CF62752F2F4D13A55E171665D50C2D">
    <w:name w:val="54CF62752F2F4D13A55E171665D50C2D"/>
  </w:style>
  <w:style w:type="character" w:styleId="Pladsholdertekst">
    <w:name w:val="Placeholder Text"/>
    <w:basedOn w:val="Standardskrifttypeiafsnit"/>
    <w:uiPriority w:val="99"/>
    <w:semiHidden/>
    <w:rsid w:val="00FD16F8"/>
    <w:rPr>
      <w:color w:val="808080"/>
    </w:rPr>
  </w:style>
  <w:style w:type="paragraph" w:customStyle="1" w:styleId="C9519FD1A4CC4358A64BA51A2FF6C9041">
    <w:name w:val="C9519FD1A4CC4358A64BA51A2FF6C9041"/>
    <w:rsid w:val="007A2DAC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BE2AD4B59F754823B28A9E10CF2D6EC31">
    <w:name w:val="BE2AD4B59F754823B28A9E10CF2D6EC31"/>
    <w:rsid w:val="007A2DAC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874B55547044B228EE0F2D5132CD93B1">
    <w:name w:val="A874B55547044B228EE0F2D5132CD93B1"/>
    <w:rsid w:val="007A2DAC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1A2E5D00C4142B9BEA69CA4A3F8D3EA1">
    <w:name w:val="41A2E5D00C4142B9BEA69CA4A3F8D3EA1"/>
    <w:rsid w:val="007A2DAC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802A634807748218ED4E0208519B0F61">
    <w:name w:val="5802A634807748218ED4E0208519B0F61"/>
    <w:rsid w:val="007A2DAC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929BF0236B384A1C9F0DEDA0264DFE871">
    <w:name w:val="929BF0236B384A1C9F0DEDA0264DFE871"/>
    <w:rsid w:val="007A2DAC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74A1CB92B4744CD9FB09B28D04524281">
    <w:name w:val="474A1CB92B4744CD9FB09B28D04524281"/>
    <w:rsid w:val="007A2DAC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77FDE5CC742140D785777E11BBDBE77F1">
    <w:name w:val="77FDE5CC742140D785777E11BBDBE77F1"/>
    <w:rsid w:val="007A2DAC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258962883DC84C5D8736E3F243FBA1C21">
    <w:name w:val="258962883DC84C5D8736E3F243FBA1C21"/>
    <w:rsid w:val="007A2DAC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2EC7B8F12DA8485DB00EB57C7C36D61D1">
    <w:name w:val="2EC7B8F12DA8485DB00EB57C7C36D61D1"/>
    <w:rsid w:val="007A2DAC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A798E3698F34C71832641849198ED401">
    <w:name w:val="BA798E3698F34C71832641849198ED401"/>
    <w:rsid w:val="007A2DAC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6EF56DB711664F36ACC2AF0341B20EF91">
    <w:name w:val="6EF56DB711664F36ACC2AF0341B20EF91"/>
    <w:rsid w:val="007A2DAC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4CF62752F2F4D13A55E171665D50C2D1">
    <w:name w:val="54CF62752F2F4D13A55E171665D50C2D1"/>
    <w:rsid w:val="007A2DAC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styleId="Sidefod">
    <w:name w:val="footer"/>
    <w:basedOn w:val="Normal"/>
    <w:link w:val="SidefodTegn"/>
    <w:uiPriority w:val="99"/>
    <w:rsid w:val="007A2DAC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kern w:val="0"/>
      <w:sz w:val="18"/>
      <w:lang w:eastAsia="en-US"/>
      <w14:ligatures w14:val="none"/>
    </w:rPr>
  </w:style>
  <w:style w:type="character" w:customStyle="1" w:styleId="SidefodTegn">
    <w:name w:val="Sidefod Tegn"/>
    <w:basedOn w:val="Standardskrifttypeiafsnit"/>
    <w:link w:val="Sidefod"/>
    <w:uiPriority w:val="99"/>
    <w:rsid w:val="007A2DAC"/>
    <w:rPr>
      <w:rFonts w:eastAsiaTheme="minorHAnsi"/>
      <w:kern w:val="0"/>
      <w:sz w:val="18"/>
      <w:lang w:eastAsia="en-US"/>
      <w14:ligatures w14:val="none"/>
    </w:rPr>
  </w:style>
  <w:style w:type="paragraph" w:customStyle="1" w:styleId="DefaultPlaceholder-1854013440">
    <w:name w:val="DefaultPlaceholder_-1854013440"/>
    <w:rsid w:val="007A2DAC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kern w:val="0"/>
      <w:sz w:val="18"/>
      <w:lang w:eastAsia="en-US"/>
      <w14:ligatures w14:val="none"/>
    </w:rPr>
  </w:style>
  <w:style w:type="paragraph" w:customStyle="1" w:styleId="0453F8711031440EB2C6483B0BA53CAE">
    <w:name w:val="0453F8711031440EB2C6483B0BA53CAE"/>
    <w:rsid w:val="007A2DAC"/>
  </w:style>
  <w:style w:type="paragraph" w:customStyle="1" w:styleId="79C69A0D9D2A4676BE5AE68FCBA69897">
    <w:name w:val="79C69A0D9D2A4676BE5AE68FCBA69897"/>
    <w:rsid w:val="007A2DAC"/>
  </w:style>
  <w:style w:type="paragraph" w:customStyle="1" w:styleId="228607821CA24AD6A6E347DF3AD5AF53">
    <w:name w:val="228607821CA24AD6A6E347DF3AD5AF53"/>
    <w:rsid w:val="007A2DAC"/>
  </w:style>
  <w:style w:type="paragraph" w:customStyle="1" w:styleId="0445B0B50B824CD48A1E38448B6A98AD">
    <w:name w:val="0445B0B50B824CD48A1E38448B6A98AD"/>
    <w:rsid w:val="007A2DAC"/>
  </w:style>
  <w:style w:type="paragraph" w:customStyle="1" w:styleId="3F70DB32F333441F9C28CB3563A3AA9C">
    <w:name w:val="3F70DB32F333441F9C28CB3563A3AA9C"/>
    <w:rsid w:val="007A2DAC"/>
  </w:style>
  <w:style w:type="paragraph" w:customStyle="1" w:styleId="A3B12E0D754C489FB52C59B9F3539D7C">
    <w:name w:val="A3B12E0D754C489FB52C59B9F3539D7C"/>
    <w:rsid w:val="007A2DAC"/>
  </w:style>
  <w:style w:type="paragraph" w:customStyle="1" w:styleId="5298F473ADE94E02868DB5814D769814">
    <w:name w:val="5298F473ADE94E02868DB5814D769814"/>
    <w:rsid w:val="007A2DAC"/>
  </w:style>
  <w:style w:type="paragraph" w:customStyle="1" w:styleId="95B67C41C0C84852A623005EF902930E">
    <w:name w:val="95B67C41C0C84852A623005EF902930E"/>
    <w:rsid w:val="007A2DAC"/>
  </w:style>
  <w:style w:type="paragraph" w:customStyle="1" w:styleId="C7DC172B3C3546D0B47EA21A09C0CD9B">
    <w:name w:val="C7DC172B3C3546D0B47EA21A09C0CD9B"/>
    <w:rsid w:val="007A2DAC"/>
  </w:style>
  <w:style w:type="paragraph" w:customStyle="1" w:styleId="46896B9E6DE34A98AB14EC79463E3E22">
    <w:name w:val="46896B9E6DE34A98AB14EC79463E3E22"/>
    <w:rsid w:val="007A2DAC"/>
  </w:style>
  <w:style w:type="paragraph" w:customStyle="1" w:styleId="D368C23F8D2B4AB1B8B9B7F564583F42">
    <w:name w:val="D368C23F8D2B4AB1B8B9B7F564583F42"/>
    <w:rsid w:val="007A2DAC"/>
  </w:style>
  <w:style w:type="paragraph" w:customStyle="1" w:styleId="52B9EFC63C8F4F188A4B9B373770487D">
    <w:name w:val="52B9EFC63C8F4F188A4B9B373770487D"/>
    <w:rsid w:val="007A2DAC"/>
  </w:style>
  <w:style w:type="paragraph" w:customStyle="1" w:styleId="72808CD6D3BB4FF5B19754C8EAB8D972">
    <w:name w:val="72808CD6D3BB4FF5B19754C8EAB8D972"/>
    <w:rsid w:val="007A2DAC"/>
  </w:style>
  <w:style w:type="paragraph" w:customStyle="1" w:styleId="42F7F4AC0FE54D73BAA0CA09B7EDCD0C">
    <w:name w:val="42F7F4AC0FE54D73BAA0CA09B7EDCD0C"/>
    <w:rsid w:val="007A2DAC"/>
  </w:style>
  <w:style w:type="paragraph" w:customStyle="1" w:styleId="5CA0C684458243F99F39A43F62E26E82">
    <w:name w:val="5CA0C684458243F99F39A43F62E26E82"/>
    <w:rsid w:val="007A2DAC"/>
  </w:style>
  <w:style w:type="paragraph" w:customStyle="1" w:styleId="671E40F08D3540FBB8F3074850E0D539">
    <w:name w:val="671E40F08D3540FBB8F3074850E0D539"/>
    <w:rsid w:val="007A2DAC"/>
  </w:style>
  <w:style w:type="paragraph" w:customStyle="1" w:styleId="EDABA55A99ED48CFA94CEF1A345EC583">
    <w:name w:val="EDABA55A99ED48CFA94CEF1A345EC583"/>
    <w:rsid w:val="007A2DAC"/>
  </w:style>
  <w:style w:type="paragraph" w:customStyle="1" w:styleId="BC8E4B2AA2D34010A5892011CF0D81CE">
    <w:name w:val="BC8E4B2AA2D34010A5892011CF0D81CE"/>
    <w:rsid w:val="007A2DAC"/>
  </w:style>
  <w:style w:type="paragraph" w:customStyle="1" w:styleId="1488E62E85ED4E37B6BB19B1B512B678">
    <w:name w:val="1488E62E85ED4E37B6BB19B1B512B678"/>
    <w:rsid w:val="007A2DAC"/>
  </w:style>
  <w:style w:type="paragraph" w:customStyle="1" w:styleId="2D02968CD8D44395AC671B3AB652DE68">
    <w:name w:val="2D02968CD8D44395AC671B3AB652DE68"/>
    <w:rsid w:val="007A2DAC"/>
  </w:style>
  <w:style w:type="paragraph" w:customStyle="1" w:styleId="8CAABDB3D86F4D6780FF9FBEAECC3215">
    <w:name w:val="8CAABDB3D86F4D6780FF9FBEAECC3215"/>
    <w:rsid w:val="007A2DAC"/>
  </w:style>
  <w:style w:type="paragraph" w:customStyle="1" w:styleId="4539267EF088485C81512911A9ADBC13">
    <w:name w:val="4539267EF088485C81512911A9ADBC13"/>
    <w:rsid w:val="007A2DAC"/>
  </w:style>
  <w:style w:type="paragraph" w:customStyle="1" w:styleId="104FEB758B69402B9263E1162ABD6459">
    <w:name w:val="104FEB758B69402B9263E1162ABD6459"/>
    <w:rsid w:val="007A2DAC"/>
  </w:style>
  <w:style w:type="paragraph" w:customStyle="1" w:styleId="397F71F62E2E4D4498F3BB6FE1491B91">
    <w:name w:val="397F71F62E2E4D4498F3BB6FE1491B91"/>
    <w:rsid w:val="007A2DAC"/>
  </w:style>
  <w:style w:type="paragraph" w:customStyle="1" w:styleId="5240B5E289954B6C991A64FDC5EE25BA">
    <w:name w:val="5240B5E289954B6C991A64FDC5EE25BA"/>
    <w:rsid w:val="007A2DAC"/>
  </w:style>
  <w:style w:type="paragraph" w:customStyle="1" w:styleId="C02A125970154808A4EC1AC61C2C564A">
    <w:name w:val="C02A125970154808A4EC1AC61C2C564A"/>
    <w:rsid w:val="007A2DAC"/>
  </w:style>
  <w:style w:type="paragraph" w:customStyle="1" w:styleId="FBDBB7A733034E8785F4D4A6D2A1C7EE">
    <w:name w:val="FBDBB7A733034E8785F4D4A6D2A1C7EE"/>
    <w:rsid w:val="007A2DAC"/>
  </w:style>
  <w:style w:type="paragraph" w:customStyle="1" w:styleId="2793870433924EABA9DECF22D00EB5F5">
    <w:name w:val="2793870433924EABA9DECF22D00EB5F5"/>
    <w:rsid w:val="007A2DAC"/>
  </w:style>
  <w:style w:type="paragraph" w:customStyle="1" w:styleId="7DCC644888BF45A3922437C9B8FE3F8A">
    <w:name w:val="7DCC644888BF45A3922437C9B8FE3F8A"/>
    <w:rsid w:val="007A2DAC"/>
  </w:style>
  <w:style w:type="paragraph" w:customStyle="1" w:styleId="25563C8638B04B6BAF47AE36E983BB8F">
    <w:name w:val="25563C8638B04B6BAF47AE36E983BB8F"/>
    <w:rsid w:val="007A2DAC"/>
  </w:style>
  <w:style w:type="paragraph" w:customStyle="1" w:styleId="2D67E7338ED64F10AFD127EEABB64E63">
    <w:name w:val="2D67E7338ED64F10AFD127EEABB64E63"/>
    <w:rsid w:val="007A2DAC"/>
  </w:style>
  <w:style w:type="paragraph" w:customStyle="1" w:styleId="25D2634ED71741BFAEF45321B54F088F">
    <w:name w:val="25D2634ED71741BFAEF45321B54F088F"/>
    <w:rsid w:val="007A2DAC"/>
  </w:style>
  <w:style w:type="paragraph" w:customStyle="1" w:styleId="1D5A38472D504C47B04EA945EA8539CF">
    <w:name w:val="1D5A38472D504C47B04EA945EA8539CF"/>
    <w:rsid w:val="007A2DAC"/>
  </w:style>
  <w:style w:type="paragraph" w:customStyle="1" w:styleId="F29D8D3139AE4AC2A9E0F81159BBE9A2">
    <w:name w:val="F29D8D3139AE4AC2A9E0F81159BBE9A2"/>
    <w:rsid w:val="007A2DAC"/>
  </w:style>
  <w:style w:type="paragraph" w:customStyle="1" w:styleId="B0CBB9B36E1D42A6984AB0CAAC9F9473">
    <w:name w:val="B0CBB9B36E1D42A6984AB0CAAC9F9473"/>
    <w:rsid w:val="007A2DAC"/>
  </w:style>
  <w:style w:type="paragraph" w:customStyle="1" w:styleId="B7F2299DF59D43ECA4EB4FD10F83CE82">
    <w:name w:val="B7F2299DF59D43ECA4EB4FD10F83CE82"/>
    <w:rsid w:val="007A2DAC"/>
  </w:style>
  <w:style w:type="paragraph" w:customStyle="1" w:styleId="24F0A5E500714AAC9BD2207C2775CC33">
    <w:name w:val="24F0A5E500714AAC9BD2207C2775CC33"/>
    <w:rsid w:val="007A2DAC"/>
  </w:style>
  <w:style w:type="paragraph" w:customStyle="1" w:styleId="F70F93EA6DE942E78DE0F308868E6531">
    <w:name w:val="F70F93EA6DE942E78DE0F308868E6531"/>
    <w:rsid w:val="007A2DAC"/>
  </w:style>
  <w:style w:type="paragraph" w:customStyle="1" w:styleId="E323A08D95904A5EB15281AFC4FCA001">
    <w:name w:val="E323A08D95904A5EB15281AFC4FCA001"/>
    <w:rsid w:val="007A2DAC"/>
  </w:style>
  <w:style w:type="paragraph" w:customStyle="1" w:styleId="39FDEFD942F9481FB604ED03D8790DE0">
    <w:name w:val="39FDEFD942F9481FB604ED03D8790DE0"/>
    <w:rsid w:val="007A2DAC"/>
  </w:style>
  <w:style w:type="paragraph" w:customStyle="1" w:styleId="E3C20684C4DC4299A44BDB61718167EE">
    <w:name w:val="E3C20684C4DC4299A44BDB61718167EE"/>
    <w:rsid w:val="007A2DAC"/>
  </w:style>
  <w:style w:type="paragraph" w:customStyle="1" w:styleId="C6A7E913959D4D60ABE245369C9B48BD">
    <w:name w:val="C6A7E913959D4D60ABE245369C9B48BD"/>
    <w:rsid w:val="007A2DAC"/>
  </w:style>
  <w:style w:type="paragraph" w:customStyle="1" w:styleId="73BDBFA908DB4123B8610AF8A84525FF">
    <w:name w:val="73BDBFA908DB4123B8610AF8A84525FF"/>
    <w:rsid w:val="007A2DAC"/>
  </w:style>
  <w:style w:type="paragraph" w:customStyle="1" w:styleId="3A4B15851BA34492BE46C643133D6CDD">
    <w:name w:val="3A4B15851BA34492BE46C643133D6CDD"/>
    <w:rsid w:val="007A2DAC"/>
  </w:style>
  <w:style w:type="paragraph" w:customStyle="1" w:styleId="33529178F6964644B2E390E756B1453C">
    <w:name w:val="33529178F6964644B2E390E756B1453C"/>
    <w:rsid w:val="007A2DAC"/>
  </w:style>
  <w:style w:type="paragraph" w:customStyle="1" w:styleId="0A61096E49FE4BDD8E78607785E47565">
    <w:name w:val="0A61096E49FE4BDD8E78607785E47565"/>
    <w:rsid w:val="007A2DAC"/>
  </w:style>
  <w:style w:type="paragraph" w:customStyle="1" w:styleId="D5199A05910C47068CE2E05CDA9668A6">
    <w:name w:val="D5199A05910C47068CE2E05CDA9668A6"/>
    <w:rsid w:val="007A2DAC"/>
  </w:style>
  <w:style w:type="paragraph" w:customStyle="1" w:styleId="A1005DE42B2A45558ECFE490EDDF6CEE">
    <w:name w:val="A1005DE42B2A45558ECFE490EDDF6CEE"/>
    <w:rsid w:val="007A2DAC"/>
  </w:style>
  <w:style w:type="paragraph" w:customStyle="1" w:styleId="D693677061074B9C951D6BC116A1D4D2">
    <w:name w:val="D693677061074B9C951D6BC116A1D4D2"/>
    <w:rsid w:val="007A2DAC"/>
  </w:style>
  <w:style w:type="paragraph" w:customStyle="1" w:styleId="5D8178289CE8433B8FE8DF6BFAE04A14">
    <w:name w:val="5D8178289CE8433B8FE8DF6BFAE04A14"/>
    <w:rsid w:val="007A2DAC"/>
  </w:style>
  <w:style w:type="paragraph" w:customStyle="1" w:styleId="0453F8711031440EB2C6483B0BA53CAE1">
    <w:name w:val="0453F8711031440EB2C6483B0BA53CAE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5BBBB80EC67B40D2976F6C40FECB1111">
    <w:name w:val="5BBBB80EC67B40D2976F6C40FECB111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79C69A0D9D2A4676BE5AE68FCBA698971">
    <w:name w:val="79C69A0D9D2A4676BE5AE68FCBA69897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D1E12500A099459482D5AE9A55C24366">
    <w:name w:val="D1E12500A099459482D5AE9A55C24366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2F7F4AC0FE54D73BAA0CA09B7EDCD0C1">
    <w:name w:val="42F7F4AC0FE54D73BAA0CA09B7EDCD0C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0445B0B50B824CD48A1E38448B6A98AD1">
    <w:name w:val="0445B0B50B824CD48A1E38448B6A98AD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C7DC172B3C3546D0B47EA21A09C0CD9B1">
    <w:name w:val="C7DC172B3C3546D0B47EA21A09C0CD9B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8CAABDB3D86F4D6780FF9FBEAECC32151">
    <w:name w:val="8CAABDB3D86F4D6780FF9FBEAECC3215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539267EF088485C81512911A9ADBC131">
    <w:name w:val="4539267EF088485C81512911A9ADBC13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104FEB758B69402B9263E1162ABD64591">
    <w:name w:val="104FEB758B69402B9263E1162ABD6459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397F71F62E2E4D4498F3BB6FE1491B911">
    <w:name w:val="397F71F62E2E4D4498F3BB6FE1491B91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5240B5E289954B6C991A64FDC5EE25BA1">
    <w:name w:val="5240B5E289954B6C991A64FDC5EE25BA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C02A125970154808A4EC1AC61C2C564A1">
    <w:name w:val="C02A125970154808A4EC1AC61C2C564A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FBDBB7A733034E8785F4D4A6D2A1C7EE1">
    <w:name w:val="FBDBB7A733034E8785F4D4A6D2A1C7EE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2793870433924EABA9DECF22D00EB5F51">
    <w:name w:val="2793870433924EABA9DECF22D00EB5F5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7DCC644888BF45A3922437C9B8FE3F8A1">
    <w:name w:val="7DCC644888BF45A3922437C9B8FE3F8A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25563C8638B04B6BAF47AE36E983BB8F1">
    <w:name w:val="25563C8638B04B6BAF47AE36E983BB8F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2D67E7338ED64F10AFD127EEABB64E631">
    <w:name w:val="2D67E7338ED64F10AFD127EEABB64E63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25D2634ED71741BFAEF45321B54F088F1">
    <w:name w:val="25D2634ED71741BFAEF45321B54F088F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1D5A38472D504C47B04EA945EA8539CF1">
    <w:name w:val="1D5A38472D504C47B04EA945EA8539CF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F29D8D3139AE4AC2A9E0F81159BBE9A21">
    <w:name w:val="F29D8D3139AE4AC2A9E0F81159BBE9A2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B0CBB9B36E1D42A6984AB0CAAC9F94731">
    <w:name w:val="B0CBB9B36E1D42A6984AB0CAAC9F9473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B7F2299DF59D43ECA4EB4FD10F83CE821">
    <w:name w:val="B7F2299DF59D43ECA4EB4FD10F83CE82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24F0A5E500714AAC9BD2207C2775CC331">
    <w:name w:val="24F0A5E500714AAC9BD2207C2775CC33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F70F93EA6DE942E78DE0F308868E65311">
    <w:name w:val="F70F93EA6DE942E78DE0F308868E6531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E323A08D95904A5EB15281AFC4FCA0011">
    <w:name w:val="E323A08D95904A5EB15281AFC4FCA001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39FDEFD942F9481FB604ED03D8790DE01">
    <w:name w:val="39FDEFD942F9481FB604ED03D8790DE0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E3C20684C4DC4299A44BDB61718167EE1">
    <w:name w:val="E3C20684C4DC4299A44BDB61718167EE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C6A7E913959D4D60ABE245369C9B48BD1">
    <w:name w:val="C6A7E913959D4D60ABE245369C9B48BD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73BDBFA908DB4123B8610AF8A84525FF1">
    <w:name w:val="73BDBFA908DB4123B8610AF8A84525FF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3A4B15851BA34492BE46C643133D6CDD1">
    <w:name w:val="3A4B15851BA34492BE46C643133D6CDD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33529178F6964644B2E390E756B1453C1">
    <w:name w:val="33529178F6964644B2E390E756B1453C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0A61096E49FE4BDD8E78607785E475651">
    <w:name w:val="0A61096E49FE4BDD8E78607785E47565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D5199A05910C47068CE2E05CDA9668A61">
    <w:name w:val="D5199A05910C47068CE2E05CDA9668A6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A1005DE42B2A45558ECFE490EDDF6CEE1">
    <w:name w:val="A1005DE42B2A45558ECFE490EDDF6CEE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D693677061074B9C951D6BC116A1D4D21">
    <w:name w:val="D693677061074B9C951D6BC116A1D4D2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5D8178289CE8433B8FE8DF6BFAE04A141">
    <w:name w:val="5D8178289CE8433B8FE8DF6BFAE04A141"/>
    <w:rsid w:val="00FD16F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a6adbd01-1b2c-46f9-aa69-e60abcc4f436" xsi:nil="true"/>
    <TaxCatchAll xmlns="b28961ea-3f2c-4d42-8e65-7d54fc1172dc" xsi:nil="true"/>
    <Thumbnail xmlns="a6adbd01-1b2c-46f9-aa69-e60abcc4f436" xsi:nil="true"/>
    <lcf76f155ced4ddcb4097134ff3c332f xmlns="a6adbd01-1b2c-46f9-aa69-e60abcc4f43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7817361D62B24999C8FF4662E8A8B5" ma:contentTypeVersion="19" ma:contentTypeDescription="Opret et nyt dokument." ma:contentTypeScope="" ma:versionID="64a196e3205743e9dfbcb2cd54fcc51e">
  <xsd:schema xmlns:xsd="http://www.w3.org/2001/XMLSchema" xmlns:xs="http://www.w3.org/2001/XMLSchema" xmlns:p="http://schemas.microsoft.com/office/2006/metadata/properties" xmlns:ns2="a6adbd01-1b2c-46f9-aa69-e60abcc4f436" xmlns:ns3="b28961ea-3f2c-4d42-8e65-7d54fc1172dc" targetNamespace="http://schemas.microsoft.com/office/2006/metadata/properties" ma:root="true" ma:fieldsID="ed326526a76e9a3756799ca4d1be22ad" ns2:_="" ns3:_="">
    <xsd:import namespace="a6adbd01-1b2c-46f9-aa69-e60abcc4f436"/>
    <xsd:import namespace="b28961ea-3f2c-4d42-8e65-7d54fc117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dbd01-1b2c-46f9-aa69-e60abcc4f4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Thumbnail" ma:index="21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illedmærker" ma:readOnly="false" ma:fieldId="{5cf76f15-5ced-4ddc-b409-7134ff3c332f}" ma:taxonomyMulti="true" ma:sspId="c5a1338b-ab21-4824-aed5-915864b03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961ea-3f2c-4d42-8e65-7d54fc117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bbf3c7-9c68-4be9-9e26-8b3c6be6dff2}" ma:internalName="TaxCatchAll" ma:showField="CatchAllData" ma:web="b28961ea-3f2c-4d42-8e65-7d54fc117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a6adbd01-1b2c-46f9-aa69-e60abcc4f436"/>
    <ds:schemaRef ds:uri="b28961ea-3f2c-4d42-8e65-7d54fc1172dc"/>
  </ds:schemaRefs>
</ds:datastoreItem>
</file>

<file path=customXml/itemProps2.xml><?xml version="1.0" encoding="utf-8"?>
<ds:datastoreItem xmlns:ds="http://schemas.openxmlformats.org/officeDocument/2006/customXml" ds:itemID="{DF527856-C5EE-4069-BBBF-09F5F323C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dbd01-1b2c-46f9-aa69-e60abcc4f436"/>
    <ds:schemaRef ds:uri="b28961ea-3f2c-4d42-8e65-7d54fc117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Medlemskabformular</Template>
  <TotalTime>0</TotalTime>
  <Pages>6</Pages>
  <Words>677</Words>
  <Characters>4135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2024-09-10T07:22:00Z</dcterms:created>
  <dcterms:modified xsi:type="dcterms:W3CDTF">2024-09-10T12:15:00Z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0x010100417817361D62B24999C8FF4662E8A8B5</vt:lpwstr>
  </property>
  <property fmtid="{D5CDD505-2E9C-101B-9397-08002B2CF9AE}" pid="3" name="MediaServiceImageTags">
    <vt:lpwstr/>
  </property>
</Properties>
</file>